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C8F59" w14:textId="77777777" w:rsidR="00DE2C87" w:rsidRPr="00331C27" w:rsidRDefault="0024475C" w:rsidP="00DE2C87">
      <w:pPr>
        <w:tabs>
          <w:tab w:val="left" w:pos="4536"/>
          <w:tab w:val="left" w:pos="6917"/>
        </w:tabs>
        <w:spacing w:before="3120"/>
        <w:jc w:val="center"/>
        <w:rPr>
          <w:b/>
          <w:bCs/>
          <w:sz w:val="26"/>
          <w:szCs w:val="26"/>
          <w:u w:val="single"/>
        </w:rPr>
      </w:pPr>
      <w:r w:rsidRPr="00331C27">
        <w:rPr>
          <w:noProof/>
          <w:lang w:val="de-AT" w:eastAsia="de-AT" w:bidi="ar-SA"/>
        </w:rPr>
        <mc:AlternateContent>
          <mc:Choice Requires="wps">
            <w:drawing>
              <wp:anchor distT="0" distB="0" distL="0" distR="0" simplePos="0" relativeHeight="251658240" behindDoc="0" locked="1" layoutInCell="1" allowOverlap="0" wp14:anchorId="1269323F" wp14:editId="4321BB5E">
                <wp:simplePos x="0" y="0"/>
                <wp:positionH relativeFrom="column">
                  <wp:posOffset>-5715</wp:posOffset>
                </wp:positionH>
                <wp:positionV relativeFrom="page">
                  <wp:posOffset>1371600</wp:posOffset>
                </wp:positionV>
                <wp:extent cx="3467100" cy="1439545"/>
                <wp:effectExtent l="0" t="0" r="0" b="8255"/>
                <wp:wrapNone/>
                <wp:docPr id="4" name="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3467100" cy="1439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C11DFC" w14:textId="77777777" w:rsidR="003B74B8" w:rsidRDefault="003B74B8" w:rsidP="003B74B8">
                            <w:pPr>
                              <w:ind w:right="-85"/>
                            </w:pPr>
                            <w:r>
                              <w:t>Amt der Salzburger Landesregierung</w:t>
                            </w:r>
                          </w:p>
                          <w:p w14:paraId="1AA838D2" w14:textId="77777777" w:rsidR="003B74B8" w:rsidRDefault="003B74B8" w:rsidP="003B74B8">
                            <w:pPr>
                              <w:ind w:right="-85"/>
                            </w:pPr>
                            <w:r w:rsidRPr="00D30968">
                              <w:t xml:space="preserve">Referat 2/01 – Recht, Aufsicht und Förderung von Kinderbildungs- und </w:t>
                            </w:r>
                            <w:r>
                              <w:t>-b</w:t>
                            </w:r>
                            <w:r w:rsidRPr="00D30968">
                              <w:t>etreuungseinrichtungen</w:t>
                            </w:r>
                          </w:p>
                          <w:p w14:paraId="429895D3" w14:textId="77777777" w:rsidR="003B74B8" w:rsidRDefault="003B74B8" w:rsidP="003B74B8">
                            <w:r>
                              <w:t>Postfach 527</w:t>
                            </w:r>
                          </w:p>
                          <w:p w14:paraId="72B888B4" w14:textId="77777777" w:rsidR="003B74B8" w:rsidRDefault="003B74B8" w:rsidP="003B74B8">
                            <w:pPr>
                              <w:ind w:right="-85"/>
                            </w:pPr>
                            <w:r w:rsidRPr="00D30968">
                              <w:t>5020 Salzburg</w:t>
                            </w:r>
                          </w:p>
                          <w:p w14:paraId="2C61656A" w14:textId="77777777" w:rsidR="003B74B8" w:rsidRDefault="003B74B8" w:rsidP="003B74B8">
                            <w:pPr>
                              <w:ind w:right="-85"/>
                            </w:pPr>
                            <w:hyperlink r:id="rId8" w:history="1">
                              <w:r w:rsidRPr="00AE23D5">
                                <w:rPr>
                                  <w:rStyle w:val="Hyperlink"/>
                                </w:rPr>
                                <w:t>kinder@salzburg.gv.at</w:t>
                              </w:r>
                            </w:hyperlink>
                          </w:p>
                          <w:p w14:paraId="0E1F82FD" w14:textId="50FFE1C2" w:rsidR="00EA2229" w:rsidRDefault="00EA2229" w:rsidP="002D6C60">
                            <w:pPr>
                              <w:ind w:right="-8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9323F" id="_x0000_t202" coordsize="21600,21600" o:spt="202" path="m,l,21600r21600,l21600,xe">
                <v:stroke joinstyle="miter"/>
                <v:path gradientshapeok="t" o:connecttype="rect"/>
              </v:shapetype>
              <v:shape id="Adresse" o:spid="_x0000_s1026" type="#_x0000_t202" style="position:absolute;left:0;text-align:left;margin-left:-.45pt;margin-top:108pt;width:273pt;height:113.3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" o:allowoverlap="f" filled="f" stroked="f" strokeweight=".5pt">
                <o:lock v:ext="edit" aspectratio="t"/>
                <v:textbox inset="0,0,0,0">
                  <w:txbxContent>
                    <w:p w14:paraId="5BC11DFC" w14:textId="77777777" w:rsidR="003B74B8" w:rsidRDefault="003B74B8" w:rsidP="003B74B8">
                      <w:pPr>
                        <w:ind w:right="-85"/>
                      </w:pPr>
                      <w:r>
                        <w:t>Amt der Salzburger Landesregierung</w:t>
                      </w:r>
                    </w:p>
                    <w:p w14:paraId="1AA838D2" w14:textId="77777777" w:rsidR="003B74B8" w:rsidRDefault="003B74B8" w:rsidP="003B74B8">
                      <w:pPr>
                        <w:ind w:right="-85"/>
                      </w:pPr>
                      <w:r w:rsidRPr="00D30968">
                        <w:t xml:space="preserve">Referat 2/01 – Recht, Aufsicht und Förderung von Kinderbildungs- und </w:t>
                      </w:r>
                      <w:r>
                        <w:t>-b</w:t>
                      </w:r>
                      <w:r w:rsidRPr="00D30968">
                        <w:t>etreuungseinrichtungen</w:t>
                      </w:r>
                    </w:p>
                    <w:p w14:paraId="429895D3" w14:textId="77777777" w:rsidR="003B74B8" w:rsidRDefault="003B74B8" w:rsidP="003B74B8">
                      <w:r>
                        <w:t>Postfach 527</w:t>
                      </w:r>
                    </w:p>
                    <w:p w14:paraId="72B888B4" w14:textId="77777777" w:rsidR="003B74B8" w:rsidRDefault="003B74B8" w:rsidP="003B74B8">
                      <w:pPr>
                        <w:ind w:right="-85"/>
                      </w:pPr>
                      <w:r w:rsidRPr="00D30968">
                        <w:t>5020 Salzburg</w:t>
                      </w:r>
                    </w:p>
                    <w:p w14:paraId="2C61656A" w14:textId="77777777" w:rsidR="003B74B8" w:rsidRDefault="003B74B8" w:rsidP="003B74B8">
                      <w:pPr>
                        <w:ind w:right="-85"/>
                      </w:pPr>
                      <w:hyperlink r:id="rId9" w:history="1">
                        <w:r w:rsidRPr="00AE23D5">
                          <w:rPr>
                            <w:rStyle w:val="Hyperlink"/>
                          </w:rPr>
                          <w:t>kinder@salzburg.gv.at</w:t>
                        </w:r>
                      </w:hyperlink>
                    </w:p>
                    <w:p w14:paraId="0E1F82FD" w14:textId="50FFE1C2" w:rsidR="00EA2229" w:rsidRDefault="00EA2229" w:rsidP="002D6C60">
                      <w:pPr>
                        <w:ind w:right="-85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B11C83" w:rsidRPr="00331C27">
        <w:rPr>
          <w:b/>
          <w:bCs/>
          <w:sz w:val="26"/>
          <w:szCs w:val="26"/>
          <w:u w:val="single"/>
        </w:rPr>
        <w:t>Verlängerung</w:t>
      </w:r>
      <w:r w:rsidR="00DE2C87" w:rsidRPr="00331C27">
        <w:rPr>
          <w:b/>
          <w:bCs/>
          <w:sz w:val="26"/>
          <w:szCs w:val="26"/>
          <w:u w:val="single"/>
        </w:rPr>
        <w:t xml:space="preserve"> </w:t>
      </w:r>
    </w:p>
    <w:p w14:paraId="6E10DD03" w14:textId="15DC585B" w:rsidR="00DE2C87" w:rsidRPr="00331C27" w:rsidRDefault="00DE2C87" w:rsidP="00DE2C87">
      <w:pPr>
        <w:tabs>
          <w:tab w:val="left" w:pos="4536"/>
          <w:tab w:val="left" w:pos="6917"/>
        </w:tabs>
        <w:jc w:val="center"/>
      </w:pPr>
      <w:r w:rsidRPr="00331C27">
        <w:t xml:space="preserve">ab 4 Monate bis zur Beendigung des laufenden </w:t>
      </w:r>
      <w:r w:rsidR="00880117" w:rsidRPr="00331C27">
        <w:t>Kinderbetreuungsjahres</w:t>
      </w:r>
    </w:p>
    <w:p w14:paraId="6EAFF01D" w14:textId="77777777" w:rsidR="00DE2C87" w:rsidRPr="00331C27" w:rsidRDefault="00DE2C87" w:rsidP="00DE2C87">
      <w:pPr>
        <w:tabs>
          <w:tab w:val="left" w:pos="4536"/>
          <w:tab w:val="left" w:pos="6917"/>
        </w:tabs>
        <w:jc w:val="center"/>
        <w:rPr>
          <w:b/>
          <w:bCs/>
          <w:sz w:val="16"/>
          <w:szCs w:val="16"/>
          <w:u w:val="single"/>
        </w:rPr>
      </w:pPr>
    </w:p>
    <w:p w14:paraId="263A88C1" w14:textId="656EBC7E" w:rsidR="00111F77" w:rsidRPr="00331C27" w:rsidRDefault="00DE2C87" w:rsidP="00B11C83">
      <w:pPr>
        <w:jc w:val="center"/>
        <w:rPr>
          <w:b/>
          <w:bCs/>
          <w:sz w:val="26"/>
          <w:szCs w:val="26"/>
          <w:u w:val="single"/>
        </w:rPr>
      </w:pPr>
      <w:r w:rsidRPr="00331C27">
        <w:rPr>
          <w:b/>
          <w:bCs/>
          <w:sz w:val="26"/>
          <w:szCs w:val="26"/>
        </w:rPr>
        <w:t>A</w:t>
      </w:r>
      <w:r w:rsidR="00BB04F6" w:rsidRPr="00331C27">
        <w:rPr>
          <w:b/>
          <w:bCs/>
          <w:sz w:val="26"/>
          <w:szCs w:val="26"/>
        </w:rPr>
        <w:t>nzeige</w:t>
      </w:r>
      <w:r w:rsidR="001C061A" w:rsidRPr="00331C27">
        <w:rPr>
          <w:b/>
          <w:bCs/>
          <w:sz w:val="26"/>
          <w:szCs w:val="26"/>
        </w:rPr>
        <w:t xml:space="preserve"> des</w:t>
      </w:r>
      <w:r w:rsidR="00515B08" w:rsidRPr="00331C27">
        <w:rPr>
          <w:b/>
          <w:bCs/>
          <w:sz w:val="26"/>
          <w:szCs w:val="26"/>
        </w:rPr>
        <w:t xml:space="preserve"> </w:t>
      </w:r>
      <w:r w:rsidR="00111F77" w:rsidRPr="00331C27">
        <w:rPr>
          <w:b/>
          <w:bCs/>
          <w:sz w:val="26"/>
          <w:szCs w:val="26"/>
        </w:rPr>
        <w:t>Einsatz</w:t>
      </w:r>
      <w:r w:rsidR="001C061A" w:rsidRPr="00331C27">
        <w:rPr>
          <w:b/>
          <w:bCs/>
          <w:sz w:val="26"/>
          <w:szCs w:val="26"/>
        </w:rPr>
        <w:t>es</w:t>
      </w:r>
      <w:r w:rsidR="00515B08" w:rsidRPr="00331C27">
        <w:rPr>
          <w:b/>
          <w:bCs/>
          <w:sz w:val="26"/>
          <w:szCs w:val="26"/>
        </w:rPr>
        <w:t xml:space="preserve"> einer</w:t>
      </w:r>
      <w:r w:rsidR="008526E0" w:rsidRPr="00331C27">
        <w:rPr>
          <w:b/>
          <w:bCs/>
          <w:sz w:val="26"/>
          <w:szCs w:val="26"/>
        </w:rPr>
        <w:t xml:space="preserve"> </w:t>
      </w:r>
      <w:r w:rsidR="005C7317" w:rsidRPr="00331C27">
        <w:rPr>
          <w:b/>
          <w:bCs/>
          <w:sz w:val="26"/>
          <w:szCs w:val="26"/>
        </w:rPr>
        <w:t>Zusatzkraft</w:t>
      </w:r>
      <w:r w:rsidR="001C061A" w:rsidRPr="00331C27">
        <w:rPr>
          <w:b/>
          <w:bCs/>
          <w:sz w:val="26"/>
          <w:szCs w:val="26"/>
        </w:rPr>
        <w:t xml:space="preserve"> </w:t>
      </w:r>
      <w:r w:rsidR="00111F77" w:rsidRPr="00331C27">
        <w:rPr>
          <w:b/>
          <w:bCs/>
          <w:sz w:val="26"/>
          <w:szCs w:val="26"/>
        </w:rPr>
        <w:t>als</w:t>
      </w:r>
      <w:r w:rsidR="00B11C83" w:rsidRPr="00331C27">
        <w:rPr>
          <w:b/>
          <w:bCs/>
          <w:sz w:val="26"/>
          <w:szCs w:val="26"/>
        </w:rPr>
        <w:t xml:space="preserve"> </w:t>
      </w:r>
      <w:r w:rsidR="006B7DAB" w:rsidRPr="00331C27">
        <w:rPr>
          <w:b/>
          <w:bCs/>
          <w:sz w:val="26"/>
          <w:szCs w:val="26"/>
        </w:rPr>
        <w:t>Assistent:in</w:t>
      </w:r>
      <w:r w:rsidR="00111F77" w:rsidRPr="00331C27">
        <w:rPr>
          <w:b/>
          <w:bCs/>
          <w:sz w:val="26"/>
          <w:szCs w:val="26"/>
        </w:rPr>
        <w:t xml:space="preserve"> der Integration</w:t>
      </w:r>
    </w:p>
    <w:p w14:paraId="63130558" w14:textId="0E7A468B" w:rsidR="00111F77" w:rsidRPr="00331C27" w:rsidRDefault="00111F77" w:rsidP="00111F77">
      <w:pPr>
        <w:jc w:val="center"/>
      </w:pPr>
      <w:bookmarkStart w:id="0" w:name="_Hlk202274675"/>
      <w:r w:rsidRPr="00331C27">
        <w:t xml:space="preserve">in </w:t>
      </w:r>
      <w:r w:rsidR="001C061A" w:rsidRPr="00331C27">
        <w:t xml:space="preserve">einer </w:t>
      </w:r>
      <w:r w:rsidRPr="00331C27">
        <w:t xml:space="preserve">institutionellen Kinderbildungs- und </w:t>
      </w:r>
      <w:r w:rsidR="002E4FB4" w:rsidRPr="00331C27">
        <w:t>-b</w:t>
      </w:r>
      <w:r w:rsidRPr="00331C27">
        <w:t>etreuungseinrichtung</w:t>
      </w:r>
      <w:r w:rsidR="001C061A" w:rsidRPr="00331C27">
        <w:br/>
      </w:r>
      <w:r w:rsidRPr="00331C27">
        <w:t>gemäß § 28</w:t>
      </w:r>
      <w:r w:rsidR="00880117" w:rsidRPr="00331C27">
        <w:t>a Abs 5</w:t>
      </w:r>
      <w:r w:rsidRPr="00331C27">
        <w:t xml:space="preserve"> S.KBBG</w:t>
      </w:r>
      <w:r w:rsidR="001C061A" w:rsidRPr="00331C27">
        <w:t xml:space="preserve"> iVm § 16c Abs 5 Z 4 S.KBBVO</w:t>
      </w:r>
      <w:r w:rsidR="003B74B8">
        <w:rPr>
          <w:rStyle w:val="Endnotenzeichen"/>
        </w:rPr>
        <w:endnoteReference w:id="1"/>
      </w:r>
    </w:p>
    <w:bookmarkEnd w:id="0"/>
    <w:p w14:paraId="2E0B99F2" w14:textId="77777777" w:rsidR="002B20B0" w:rsidRPr="00331C27" w:rsidRDefault="002B20B0" w:rsidP="00201956">
      <w:pPr>
        <w:rPr>
          <w:sz w:val="16"/>
          <w:szCs w:val="16"/>
        </w:rPr>
      </w:pPr>
    </w:p>
    <w:p w14:paraId="6B2B2A3F" w14:textId="43E2D5DC" w:rsidR="003B74B8" w:rsidRPr="00D533F6" w:rsidRDefault="003B74B8" w:rsidP="003B74B8">
      <w:pPr>
        <w:rPr>
          <w:b/>
          <w:sz w:val="18"/>
          <w:szCs w:val="18"/>
        </w:rPr>
      </w:pPr>
      <w:bookmarkStart w:id="1" w:name="_Hlk202274339"/>
      <w:r w:rsidRPr="00543C42">
        <w:rPr>
          <w:b/>
          <w:sz w:val="18"/>
          <w:szCs w:val="18"/>
        </w:rPr>
        <w:t xml:space="preserve">ACHTUNG: Für jede Assistent:in der Integration bzw. für jede </w:t>
      </w:r>
      <w:r w:rsidR="00CA7878">
        <w:rPr>
          <w:b/>
          <w:sz w:val="18"/>
          <w:szCs w:val="18"/>
        </w:rPr>
        <w:t>institutionelle Einrichtung</w:t>
      </w:r>
      <w:r w:rsidRPr="00543C42">
        <w:rPr>
          <w:b/>
          <w:sz w:val="18"/>
          <w:szCs w:val="18"/>
        </w:rPr>
        <w:t xml:space="preserve"> ist ein eigenes Formular auszufüllen!</w:t>
      </w:r>
    </w:p>
    <w:p w14:paraId="7200B389" w14:textId="77777777" w:rsidR="003B74B8" w:rsidRPr="009636BE" w:rsidRDefault="003B74B8" w:rsidP="003B74B8">
      <w:pPr>
        <w:tabs>
          <w:tab w:val="left" w:pos="4536"/>
          <w:tab w:val="left" w:pos="6917"/>
        </w:tabs>
        <w:rPr>
          <w:b/>
          <w:bCs/>
          <w:sz w:val="28"/>
          <w:szCs w:val="28"/>
          <w:lang w:val="de-AT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3B74B8" w14:paraId="4E22DE07" w14:textId="77777777" w:rsidTr="00AE7EB8">
        <w:tc>
          <w:tcPr>
            <w:tcW w:w="4106" w:type="dxa"/>
          </w:tcPr>
          <w:p w14:paraId="1FF48A54" w14:textId="77777777" w:rsidR="003B74B8" w:rsidRDefault="003B74B8" w:rsidP="00AE7EB8">
            <w:pPr>
              <w:tabs>
                <w:tab w:val="left" w:pos="4536"/>
                <w:tab w:val="left" w:pos="6917"/>
              </w:tabs>
            </w:pPr>
            <w:r>
              <w:t>Name des Rechtsträgers:</w:t>
            </w:r>
          </w:p>
        </w:tc>
        <w:sdt>
          <w:sdtPr>
            <w:id w:val="1955511078"/>
            <w:placeholder>
              <w:docPart w:val="6287964B6A8A4097A134E4F825488C37"/>
            </w:placeholder>
            <w:showingPlcHdr/>
            <w:text/>
          </w:sdtPr>
          <w:sdtEndPr/>
          <w:sdtContent>
            <w:tc>
              <w:tcPr>
                <w:tcW w:w="5528" w:type="dxa"/>
              </w:tcPr>
              <w:p w14:paraId="036B803A" w14:textId="77777777" w:rsidR="003B74B8" w:rsidRDefault="003B74B8" w:rsidP="00AE7EB8">
                <w:pPr>
                  <w:tabs>
                    <w:tab w:val="left" w:pos="4536"/>
                    <w:tab w:val="left" w:pos="6917"/>
                  </w:tabs>
                </w:pPr>
                <w:r w:rsidRPr="008D5BE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B74B8" w14:paraId="6FDDD0B1" w14:textId="77777777" w:rsidTr="00AE7EB8">
        <w:tc>
          <w:tcPr>
            <w:tcW w:w="4106" w:type="dxa"/>
          </w:tcPr>
          <w:p w14:paraId="2AAC8BC9" w14:textId="77777777" w:rsidR="003B74B8" w:rsidRDefault="003B74B8" w:rsidP="00AE7EB8">
            <w:pPr>
              <w:tabs>
                <w:tab w:val="left" w:pos="4536"/>
                <w:tab w:val="left" w:pos="6917"/>
              </w:tabs>
            </w:pPr>
            <w:r>
              <w:t>Name der institutionellen Einrichtung:</w:t>
            </w:r>
          </w:p>
        </w:tc>
        <w:sdt>
          <w:sdtPr>
            <w:id w:val="-1245947714"/>
            <w:placeholder>
              <w:docPart w:val="3A0A97CC611149589D4DB2E4D368F3F1"/>
            </w:placeholder>
            <w:showingPlcHdr/>
            <w:text/>
          </w:sdtPr>
          <w:sdtEndPr/>
          <w:sdtContent>
            <w:tc>
              <w:tcPr>
                <w:tcW w:w="5528" w:type="dxa"/>
              </w:tcPr>
              <w:p w14:paraId="387B5E4F" w14:textId="77777777" w:rsidR="003B74B8" w:rsidRDefault="003B74B8" w:rsidP="00AE7EB8">
                <w:pPr>
                  <w:tabs>
                    <w:tab w:val="left" w:pos="4536"/>
                    <w:tab w:val="left" w:pos="6917"/>
                  </w:tabs>
                </w:pPr>
                <w:r w:rsidRPr="008D5BE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7C90ACB9" w14:textId="77777777" w:rsidR="003B74B8" w:rsidRDefault="003B74B8" w:rsidP="003B74B8">
      <w:pPr>
        <w:tabs>
          <w:tab w:val="left" w:pos="4536"/>
          <w:tab w:val="left" w:pos="6917"/>
        </w:tabs>
        <w:spacing w:line="240" w:lineRule="auto"/>
      </w:pPr>
    </w:p>
    <w:p w14:paraId="553F1CFB" w14:textId="77777777" w:rsidR="003B74B8" w:rsidRPr="00D30968" w:rsidRDefault="003B74B8" w:rsidP="003B74B8">
      <w:pPr>
        <w:tabs>
          <w:tab w:val="left" w:pos="4536"/>
          <w:tab w:val="left" w:pos="6917"/>
        </w:tabs>
        <w:spacing w:line="240" w:lineRule="auto"/>
        <w:rPr>
          <w:b/>
          <w:bCs/>
        </w:rPr>
      </w:pPr>
      <w:r w:rsidRPr="00D30968">
        <w:rPr>
          <w:b/>
          <w:bCs/>
        </w:rPr>
        <w:t>Informationen zur Zusatzkraft:</w:t>
      </w:r>
    </w:p>
    <w:p w14:paraId="7147B90D" w14:textId="77777777" w:rsidR="003B74B8" w:rsidRDefault="003B74B8" w:rsidP="003B74B8">
      <w:pPr>
        <w:tabs>
          <w:tab w:val="left" w:pos="4536"/>
          <w:tab w:val="left" w:pos="6917"/>
        </w:tabs>
        <w:spacing w:line="240" w:lineRule="auto"/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7083"/>
        <w:gridCol w:w="2551"/>
      </w:tblGrid>
      <w:tr w:rsidR="003B74B8" w14:paraId="51EB2021" w14:textId="77777777" w:rsidTr="00AE7EB8">
        <w:tc>
          <w:tcPr>
            <w:tcW w:w="7083" w:type="dxa"/>
          </w:tcPr>
          <w:p w14:paraId="679308D4" w14:textId="77777777" w:rsidR="003B74B8" w:rsidRDefault="003B74B8" w:rsidP="00AE7EB8">
            <w:pPr>
              <w:tabs>
                <w:tab w:val="left" w:pos="4536"/>
                <w:tab w:val="left" w:pos="6917"/>
              </w:tabs>
            </w:pPr>
            <w:r>
              <w:t>Vor-/Nachname der Zusatzkraft:</w:t>
            </w:r>
          </w:p>
          <w:sdt>
            <w:sdtPr>
              <w:id w:val="-960341848"/>
              <w:placeholder>
                <w:docPart w:val="1F2BDD701CF3479F88EEC5450AD07FE4"/>
              </w:placeholder>
              <w:showingPlcHdr/>
              <w:text/>
            </w:sdtPr>
            <w:sdtEndPr/>
            <w:sdtContent>
              <w:p w14:paraId="0EC69671" w14:textId="77777777" w:rsidR="003B74B8" w:rsidRDefault="003B74B8" w:rsidP="00AE7EB8">
                <w:pPr>
                  <w:tabs>
                    <w:tab w:val="left" w:pos="4536"/>
                    <w:tab w:val="left" w:pos="6917"/>
                  </w:tabs>
                </w:pPr>
                <w:r w:rsidRPr="008D5BEE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2551" w:type="dxa"/>
          </w:tcPr>
          <w:p w14:paraId="73863654" w14:textId="77777777" w:rsidR="003B74B8" w:rsidRDefault="003B74B8" w:rsidP="00AE7EB8">
            <w:pPr>
              <w:tabs>
                <w:tab w:val="left" w:pos="4536"/>
                <w:tab w:val="left" w:pos="6917"/>
              </w:tabs>
            </w:pPr>
            <w:r>
              <w:t>Geburtsdatum:</w:t>
            </w:r>
          </w:p>
          <w:sdt>
            <w:sdtPr>
              <w:id w:val="-1504125767"/>
              <w:placeholder>
                <w:docPart w:val="972D268317E342C9AE22AA9E1B6E8500"/>
              </w:placeholder>
              <w:showingPlcHdr/>
              <w:date>
                <w:dateFormat w:val="dd.MM.yyyy"/>
                <w:lid w:val="de-AT"/>
                <w:storeMappedDataAs w:val="dateTime"/>
                <w:calendar w:val="gregorian"/>
              </w:date>
            </w:sdtPr>
            <w:sdtEndPr/>
            <w:sdtContent>
              <w:p w14:paraId="7EDF2714" w14:textId="77777777" w:rsidR="003B74B8" w:rsidRDefault="003B74B8" w:rsidP="00AE7EB8">
                <w:pPr>
                  <w:tabs>
                    <w:tab w:val="left" w:pos="4536"/>
                    <w:tab w:val="left" w:pos="6917"/>
                  </w:tabs>
                </w:pPr>
                <w:r w:rsidRPr="008D5BEE">
                  <w:rPr>
                    <w:rStyle w:val="Platzhaltertext"/>
                  </w:rPr>
                  <w:t>Klicken oder tippen Sie, um ein Datum einzugeben.</w:t>
                </w:r>
              </w:p>
            </w:sdtContent>
          </w:sdt>
        </w:tc>
      </w:tr>
      <w:tr w:rsidR="003B74B8" w14:paraId="5B69480D" w14:textId="77777777" w:rsidTr="00AE7EB8">
        <w:tc>
          <w:tcPr>
            <w:tcW w:w="9634" w:type="dxa"/>
            <w:gridSpan w:val="2"/>
          </w:tcPr>
          <w:p w14:paraId="443C6130" w14:textId="77777777" w:rsidR="003B74B8" w:rsidRDefault="003B74B8" w:rsidP="00AE7EB8">
            <w:pPr>
              <w:tabs>
                <w:tab w:val="left" w:pos="4536"/>
              </w:tabs>
            </w:pPr>
            <w:r>
              <w:t xml:space="preserve">Anstellungsausmaß in %: </w:t>
            </w:r>
            <w:sdt>
              <w:sdtPr>
                <w:id w:val="1945412150"/>
                <w:placeholder>
                  <w:docPart w:val="78964387D7064474BFEC792922697468"/>
                </w:placeholder>
                <w:showingPlcHdr/>
                <w:text/>
              </w:sdtPr>
              <w:sdtEndPr/>
              <w:sdtContent>
                <w:r w:rsidRPr="008D5BEE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>
              <w:tab/>
              <w:t xml:space="preserve">in Stunden: </w:t>
            </w:r>
            <w:sdt>
              <w:sdtPr>
                <w:id w:val="-1689121832"/>
                <w:placeholder>
                  <w:docPart w:val="75C7C7609BB74F618B2046FD788AEA9C"/>
                </w:placeholder>
                <w:showingPlcHdr/>
                <w:text/>
              </w:sdtPr>
              <w:sdtEndPr/>
              <w:sdtContent>
                <w:r w:rsidRPr="008D5BEE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3B74B8" w14:paraId="5DE01B4C" w14:textId="77777777" w:rsidTr="00AE7EB8">
        <w:tc>
          <w:tcPr>
            <w:tcW w:w="9634" w:type="dxa"/>
            <w:gridSpan w:val="2"/>
          </w:tcPr>
          <w:p w14:paraId="70FDFDDA" w14:textId="77777777" w:rsidR="003B74B8" w:rsidRDefault="003B74B8" w:rsidP="00AE7EB8">
            <w:pPr>
              <w:tabs>
                <w:tab w:val="left" w:pos="4536"/>
                <w:tab w:val="left" w:pos="6917"/>
              </w:tabs>
            </w:pPr>
            <w:r>
              <w:t xml:space="preserve">Einsatz als Assistent:in der Integration im Zeitraum: </w:t>
            </w:r>
          </w:p>
          <w:p w14:paraId="5B0079F2" w14:textId="77777777" w:rsidR="003B74B8" w:rsidRDefault="003B74B8" w:rsidP="00AE7EB8">
            <w:pPr>
              <w:tabs>
                <w:tab w:val="left" w:pos="5834"/>
              </w:tabs>
            </w:pPr>
            <w:r>
              <w:t>Von: Klicken oder tippen Sie, um ein Datum einzugeben.</w:t>
            </w:r>
            <w:r>
              <w:tab/>
              <w:t>Bis: Klicken oder tippen Sie, um ein Datum einzugeben.</w:t>
            </w:r>
          </w:p>
          <w:p w14:paraId="3C532C87" w14:textId="77777777" w:rsidR="003B74B8" w:rsidRDefault="003B74B8" w:rsidP="00AE7EB8">
            <w:pPr>
              <w:tabs>
                <w:tab w:val="left" w:pos="4536"/>
                <w:tab w:val="left" w:pos="6917"/>
              </w:tabs>
            </w:pPr>
            <w:r w:rsidRPr="00E26F92">
              <w:rPr>
                <w:sz w:val="18"/>
                <w:szCs w:val="18"/>
              </w:rPr>
              <w:t>(Erstmalige Zulassung nur für vier Monate möglich)</w:t>
            </w:r>
          </w:p>
        </w:tc>
      </w:tr>
      <w:tr w:rsidR="003B74B8" w14:paraId="0573AC34" w14:textId="77777777" w:rsidTr="00AE7EB8">
        <w:tc>
          <w:tcPr>
            <w:tcW w:w="9634" w:type="dxa"/>
            <w:gridSpan w:val="2"/>
          </w:tcPr>
          <w:p w14:paraId="79840DCB" w14:textId="77777777" w:rsidR="003B74B8" w:rsidRDefault="003B74B8" w:rsidP="00AE7EB8">
            <w:pPr>
              <w:tabs>
                <w:tab w:val="left" w:pos="4536"/>
                <w:tab w:val="left" w:pos="6917"/>
              </w:tabs>
            </w:pPr>
            <w:r w:rsidRPr="00F756B5">
              <w:rPr>
                <w:bCs/>
              </w:rPr>
              <w:t xml:space="preserve">Darlegung </w:t>
            </w:r>
            <w:r>
              <w:rPr>
                <w:bCs/>
              </w:rPr>
              <w:t>der</w:t>
            </w:r>
            <w:r w:rsidRPr="00F756B5">
              <w:rPr>
                <w:bCs/>
              </w:rPr>
              <w:t xml:space="preserve"> </w:t>
            </w:r>
            <w:r>
              <w:rPr>
                <w:bCs/>
              </w:rPr>
              <w:t xml:space="preserve">besonderen </w:t>
            </w:r>
            <w:r w:rsidRPr="00F756B5">
              <w:rPr>
                <w:bCs/>
              </w:rPr>
              <w:t>Gründe für die Verlängerung</w:t>
            </w:r>
            <w:r>
              <w:t>:</w:t>
            </w:r>
          </w:p>
          <w:sdt>
            <w:sdtPr>
              <w:id w:val="1387302535"/>
              <w:placeholder>
                <w:docPart w:val="84638B7C06324B6CAB1CC6D716669764"/>
              </w:placeholder>
              <w:showingPlcHdr/>
              <w:text/>
            </w:sdtPr>
            <w:sdtEndPr/>
            <w:sdtContent>
              <w:p w14:paraId="5A12271F" w14:textId="77777777" w:rsidR="003B74B8" w:rsidRDefault="003B74B8" w:rsidP="00AE7EB8">
                <w:pPr>
                  <w:tabs>
                    <w:tab w:val="left" w:pos="4536"/>
                    <w:tab w:val="left" w:pos="6917"/>
                  </w:tabs>
                </w:pPr>
                <w:r w:rsidRPr="003272A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41A1F57F" w14:textId="77777777" w:rsidR="003B74B8" w:rsidRDefault="003B74B8" w:rsidP="003B74B8">
      <w:bookmarkStart w:id="2" w:name="_Hlk226536702"/>
    </w:p>
    <w:p w14:paraId="7AC2A20D" w14:textId="710491DF" w:rsidR="00A006BF" w:rsidRPr="00E26F92" w:rsidRDefault="00A006BF" w:rsidP="00A006BF">
      <w:pPr>
        <w:tabs>
          <w:tab w:val="left" w:pos="4536"/>
          <w:tab w:val="left" w:pos="6917"/>
        </w:tabs>
        <w:rPr>
          <w:b/>
          <w:bCs/>
        </w:rPr>
      </w:pPr>
      <w:r w:rsidRPr="00E26F92">
        <w:rPr>
          <w:b/>
          <w:bCs/>
        </w:rPr>
        <w:t>Verwendung als Assistent:in der Integration für maximal vier Kinder iSd § 21 Abs 4 S.KBBG</w:t>
      </w:r>
      <w:r w:rsidR="00682C4E">
        <w:rPr>
          <w:rStyle w:val="Endnotenzeichen"/>
          <w:b/>
          <w:bCs/>
        </w:rPr>
        <w:endnoteReference w:id="2"/>
      </w:r>
      <w:r w:rsidRPr="00E26F92">
        <w:rPr>
          <w:b/>
          <w:bCs/>
        </w:rPr>
        <w:t>:</w:t>
      </w:r>
    </w:p>
    <w:p w14:paraId="17CFD5D8" w14:textId="77777777" w:rsidR="00A006BF" w:rsidRDefault="00A006BF" w:rsidP="00A006BF">
      <w:pPr>
        <w:tabs>
          <w:tab w:val="left" w:pos="4536"/>
          <w:tab w:val="left" w:pos="6917"/>
        </w:tabs>
        <w:spacing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82"/>
        <w:gridCol w:w="2383"/>
        <w:gridCol w:w="2383"/>
        <w:gridCol w:w="2486"/>
      </w:tblGrid>
      <w:tr w:rsidR="00A006BF" w14:paraId="2E1B8105" w14:textId="77777777" w:rsidTr="00562122">
        <w:tc>
          <w:tcPr>
            <w:tcW w:w="2382" w:type="dxa"/>
          </w:tcPr>
          <w:p w14:paraId="1B4B8288" w14:textId="77777777" w:rsidR="00A006BF" w:rsidRDefault="00A006BF" w:rsidP="00614FCB">
            <w:pPr>
              <w:tabs>
                <w:tab w:val="left" w:pos="4536"/>
                <w:tab w:val="left" w:pos="6917"/>
              </w:tabs>
              <w:spacing w:line="240" w:lineRule="auto"/>
            </w:pPr>
            <w:r>
              <w:t>Vor-/Nachname</w:t>
            </w:r>
          </w:p>
        </w:tc>
        <w:tc>
          <w:tcPr>
            <w:tcW w:w="2383" w:type="dxa"/>
          </w:tcPr>
          <w:p w14:paraId="3ADB64B0" w14:textId="77777777" w:rsidR="00A006BF" w:rsidRDefault="00A006BF" w:rsidP="00614FCB">
            <w:pPr>
              <w:tabs>
                <w:tab w:val="left" w:pos="4536"/>
                <w:tab w:val="left" w:pos="6917"/>
              </w:tabs>
              <w:spacing w:line="240" w:lineRule="auto"/>
            </w:pPr>
            <w:r>
              <w:t>Geburtsdatum</w:t>
            </w:r>
          </w:p>
        </w:tc>
        <w:tc>
          <w:tcPr>
            <w:tcW w:w="2383" w:type="dxa"/>
          </w:tcPr>
          <w:p w14:paraId="0DB28025" w14:textId="77777777" w:rsidR="00A006BF" w:rsidRDefault="00A006BF" w:rsidP="00614FCB">
            <w:pPr>
              <w:tabs>
                <w:tab w:val="left" w:pos="4536"/>
                <w:tab w:val="left" w:pos="6917"/>
              </w:tabs>
              <w:spacing w:line="240" w:lineRule="auto"/>
            </w:pPr>
            <w:r>
              <w:t>Organisationsform</w:t>
            </w:r>
          </w:p>
        </w:tc>
        <w:tc>
          <w:tcPr>
            <w:tcW w:w="2486" w:type="dxa"/>
          </w:tcPr>
          <w:p w14:paraId="13EAB481" w14:textId="77777777" w:rsidR="00A006BF" w:rsidRDefault="00A006BF" w:rsidP="00614FCB">
            <w:pPr>
              <w:tabs>
                <w:tab w:val="left" w:pos="4536"/>
                <w:tab w:val="left" w:pos="6917"/>
              </w:tabs>
              <w:spacing w:line="240" w:lineRule="auto"/>
            </w:pPr>
            <w:r>
              <w:t>Statistische Kennzahl</w:t>
            </w:r>
          </w:p>
        </w:tc>
      </w:tr>
      <w:tr w:rsidR="00A006BF" w14:paraId="66F7B19D" w14:textId="77777777" w:rsidTr="00562122">
        <w:sdt>
          <w:sdtPr>
            <w:id w:val="-728679789"/>
            <w:placeholder>
              <w:docPart w:val="7D57396624C2497CA26E22296684309B"/>
            </w:placeholder>
            <w:showingPlcHdr/>
            <w:text/>
          </w:sdtPr>
          <w:sdtEndPr/>
          <w:sdtContent>
            <w:tc>
              <w:tcPr>
                <w:tcW w:w="2382" w:type="dxa"/>
              </w:tcPr>
              <w:p w14:paraId="70317395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3272A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47351049"/>
            <w:placeholder>
              <w:docPart w:val="B938C82C652D4324BCE8BB45E38348DE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2383" w:type="dxa"/>
              </w:tcPr>
              <w:p w14:paraId="342C0202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56621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id w:val="395702170"/>
            <w:placeholder>
              <w:docPart w:val="FFF4FFD6356343C6AA16F053C810ADF8"/>
            </w:placeholder>
            <w:showingPlcHdr/>
            <w:text/>
          </w:sdtPr>
          <w:sdtEndPr/>
          <w:sdtContent>
            <w:tc>
              <w:tcPr>
                <w:tcW w:w="2383" w:type="dxa"/>
              </w:tcPr>
              <w:p w14:paraId="1755C957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3272A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622227750"/>
            <w:placeholder>
              <w:docPart w:val="460E31F1093C425E9FD6AA7489D5C00D"/>
            </w:placeholder>
            <w:showingPlcHdr/>
            <w:text/>
          </w:sdtPr>
          <w:sdtEndPr/>
          <w:sdtContent>
            <w:tc>
              <w:tcPr>
                <w:tcW w:w="2486" w:type="dxa"/>
              </w:tcPr>
              <w:p w14:paraId="5119D470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3272A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006BF" w14:paraId="60CCF223" w14:textId="77777777" w:rsidTr="00562122">
        <w:sdt>
          <w:sdtPr>
            <w:id w:val="-1394505535"/>
            <w:placeholder>
              <w:docPart w:val="13FCA1EF641246FBA1973DEB4EB17F58"/>
            </w:placeholder>
            <w:showingPlcHdr/>
            <w:text/>
          </w:sdtPr>
          <w:sdtEndPr/>
          <w:sdtContent>
            <w:tc>
              <w:tcPr>
                <w:tcW w:w="2382" w:type="dxa"/>
              </w:tcPr>
              <w:p w14:paraId="4765C793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3272A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099404443"/>
            <w:placeholder>
              <w:docPart w:val="7B4836B115954ABC8BC4C12889A210C2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2383" w:type="dxa"/>
              </w:tcPr>
              <w:p w14:paraId="26A62FB1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56621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id w:val="1264565504"/>
            <w:placeholder>
              <w:docPart w:val="51A36ECE37144EA5838DF977FC6D75D9"/>
            </w:placeholder>
            <w:showingPlcHdr/>
            <w:text/>
          </w:sdtPr>
          <w:sdtEndPr/>
          <w:sdtContent>
            <w:tc>
              <w:tcPr>
                <w:tcW w:w="2383" w:type="dxa"/>
              </w:tcPr>
              <w:p w14:paraId="5080523F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3272A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53315525"/>
            <w:placeholder>
              <w:docPart w:val="38A27F9EBE374386B84BC02D8650762F"/>
            </w:placeholder>
            <w:showingPlcHdr/>
            <w:text/>
          </w:sdtPr>
          <w:sdtEndPr/>
          <w:sdtContent>
            <w:tc>
              <w:tcPr>
                <w:tcW w:w="2486" w:type="dxa"/>
              </w:tcPr>
              <w:p w14:paraId="65E01686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3272A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006BF" w14:paraId="36204081" w14:textId="77777777" w:rsidTr="00562122">
        <w:sdt>
          <w:sdtPr>
            <w:id w:val="918297704"/>
            <w:placeholder>
              <w:docPart w:val="9B3D0731CA034A0291B26865532CAF84"/>
            </w:placeholder>
            <w:showingPlcHdr/>
            <w:text/>
          </w:sdtPr>
          <w:sdtEndPr/>
          <w:sdtContent>
            <w:tc>
              <w:tcPr>
                <w:tcW w:w="2382" w:type="dxa"/>
              </w:tcPr>
              <w:p w14:paraId="3172124A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3272A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464865882"/>
            <w:placeholder>
              <w:docPart w:val="D1A502B3B8FE4FA09EB682534D423075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2383" w:type="dxa"/>
              </w:tcPr>
              <w:p w14:paraId="0034781B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56621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id w:val="-1518156634"/>
            <w:placeholder>
              <w:docPart w:val="CBB7B4D3A0FA41D2AA630F2B6312A094"/>
            </w:placeholder>
            <w:showingPlcHdr/>
            <w:text/>
          </w:sdtPr>
          <w:sdtEndPr/>
          <w:sdtContent>
            <w:tc>
              <w:tcPr>
                <w:tcW w:w="2383" w:type="dxa"/>
              </w:tcPr>
              <w:p w14:paraId="77F04167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3272A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2132285588"/>
            <w:placeholder>
              <w:docPart w:val="3D754DC8B67F4DAE923BC3192CD550F0"/>
            </w:placeholder>
            <w:showingPlcHdr/>
            <w:text/>
          </w:sdtPr>
          <w:sdtEndPr/>
          <w:sdtContent>
            <w:tc>
              <w:tcPr>
                <w:tcW w:w="2486" w:type="dxa"/>
              </w:tcPr>
              <w:p w14:paraId="570A02F4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3272A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006BF" w14:paraId="5FE7CDE2" w14:textId="77777777" w:rsidTr="00562122">
        <w:sdt>
          <w:sdtPr>
            <w:id w:val="266900075"/>
            <w:placeholder>
              <w:docPart w:val="FF8D497E352C4D68A036798AAE296197"/>
            </w:placeholder>
            <w:showingPlcHdr/>
            <w:text/>
          </w:sdtPr>
          <w:sdtEndPr/>
          <w:sdtContent>
            <w:tc>
              <w:tcPr>
                <w:tcW w:w="2382" w:type="dxa"/>
              </w:tcPr>
              <w:p w14:paraId="0E5763FE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3272A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769728626"/>
            <w:placeholder>
              <w:docPart w:val="AD8AA084B20E433DA8E828F3831A7C63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2383" w:type="dxa"/>
              </w:tcPr>
              <w:p w14:paraId="49A3B38E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56621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id w:val="-2014211962"/>
            <w:placeholder>
              <w:docPart w:val="861222822BDA4155AA99148524780ED8"/>
            </w:placeholder>
            <w:showingPlcHdr/>
            <w:text/>
          </w:sdtPr>
          <w:sdtEndPr/>
          <w:sdtContent>
            <w:tc>
              <w:tcPr>
                <w:tcW w:w="2383" w:type="dxa"/>
              </w:tcPr>
              <w:p w14:paraId="282C35D7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3272A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880481016"/>
            <w:placeholder>
              <w:docPart w:val="1C126877D144470AAD8578B6F1F5E1D0"/>
            </w:placeholder>
            <w:showingPlcHdr/>
            <w:text/>
          </w:sdtPr>
          <w:sdtEndPr/>
          <w:sdtContent>
            <w:tc>
              <w:tcPr>
                <w:tcW w:w="2486" w:type="dxa"/>
              </w:tcPr>
              <w:p w14:paraId="431A381F" w14:textId="77777777" w:rsidR="00A006BF" w:rsidRDefault="00A006BF" w:rsidP="00614FCB">
                <w:pPr>
                  <w:tabs>
                    <w:tab w:val="left" w:pos="4536"/>
                    <w:tab w:val="left" w:pos="6917"/>
                  </w:tabs>
                  <w:spacing w:line="240" w:lineRule="auto"/>
                </w:pPr>
                <w:r w:rsidRPr="003272A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58A621A" w14:textId="77777777" w:rsidR="003B74B8" w:rsidRDefault="003B74B8" w:rsidP="003B74B8"/>
    <w:bookmarkEnd w:id="2"/>
    <w:p w14:paraId="31AA5814" w14:textId="77777777" w:rsidR="00A006BF" w:rsidRPr="00EB297E" w:rsidRDefault="00A006BF" w:rsidP="00A006BF">
      <w:pPr>
        <w:rPr>
          <w:b/>
          <w:bCs/>
        </w:rPr>
      </w:pPr>
      <w:r w:rsidRPr="00EB297E">
        <w:rPr>
          <w:b/>
          <w:bCs/>
        </w:rPr>
        <w:t>Personalsituation in der Einrichtung</w:t>
      </w:r>
      <w:r>
        <w:rPr>
          <w:b/>
          <w:bCs/>
        </w:rPr>
        <w:t xml:space="preserve"> im Zeitraum des Einsatzes</w:t>
      </w:r>
      <w:r w:rsidRPr="00EB297E">
        <w:rPr>
          <w:b/>
          <w:bCs/>
        </w:rPr>
        <w:t>:</w:t>
      </w:r>
    </w:p>
    <w:p w14:paraId="6F01D36D" w14:textId="77777777" w:rsidR="00A006BF" w:rsidRPr="00EB297E" w:rsidRDefault="00A006BF" w:rsidP="00A006BF"/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A006BF" w14:paraId="7014FF48" w14:textId="77777777" w:rsidTr="00614FCB">
        <w:trPr>
          <w:trHeight w:val="568"/>
        </w:trPr>
        <w:tc>
          <w:tcPr>
            <w:tcW w:w="9634" w:type="dxa"/>
          </w:tcPr>
          <w:p w14:paraId="3418E679" w14:textId="6A60BF8C" w:rsidR="00A006BF" w:rsidRPr="00EB297E" w:rsidRDefault="00A006BF" w:rsidP="00614FCB">
            <w:pPr>
              <w:tabs>
                <w:tab w:val="left" w:pos="4536"/>
                <w:tab w:val="left" w:pos="6917"/>
              </w:tabs>
            </w:pPr>
            <w:r w:rsidRPr="00EB297E">
              <w:t xml:space="preserve">Anzahl </w:t>
            </w:r>
            <w:r>
              <w:t>(sonder</w:t>
            </w:r>
            <w:r w:rsidR="002A186B">
              <w:t>-</w:t>
            </w:r>
            <w:r>
              <w:t>)</w:t>
            </w:r>
            <w:r w:rsidRPr="00EB297E">
              <w:t xml:space="preserve">pädagogische Fachkräfte: </w:t>
            </w:r>
            <w:sdt>
              <w:sdtPr>
                <w:id w:val="20672991"/>
                <w:placeholder>
                  <w:docPart w:val="D6414417A0EF41FBB822F986038F5EC8"/>
                </w:placeholder>
                <w:showingPlcHdr/>
                <w:text/>
              </w:sdtPr>
              <w:sdtEndPr/>
              <w:sdtContent>
                <w:r w:rsidRPr="00EB297E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3A4E7CC2" w14:textId="77777777" w:rsidR="00A006BF" w:rsidRDefault="00A006BF" w:rsidP="00614FCB">
            <w:pPr>
              <w:tabs>
                <w:tab w:val="left" w:pos="4536"/>
                <w:tab w:val="left" w:pos="6917"/>
              </w:tabs>
            </w:pPr>
            <w:r w:rsidRPr="00EB297E">
              <w:t xml:space="preserve">Anzahl Zusatzkräfte: </w:t>
            </w:r>
            <w:sdt>
              <w:sdtPr>
                <w:id w:val="372504903"/>
                <w:placeholder>
                  <w:docPart w:val="02161A24A68045FAA8949B3E9140F287"/>
                </w:placeholder>
                <w:showingPlcHdr/>
                <w:text/>
              </w:sdtPr>
              <w:sdtEndPr/>
              <w:sdtContent>
                <w:r w:rsidRPr="00EB297E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6C17049B" w14:textId="77777777" w:rsidR="003B74B8" w:rsidRDefault="003B74B8" w:rsidP="003B74B8">
      <w:pPr>
        <w:tabs>
          <w:tab w:val="left" w:pos="4536"/>
          <w:tab w:val="left" w:pos="6917"/>
        </w:tabs>
        <w:spacing w:line="240" w:lineRule="auto"/>
      </w:pPr>
    </w:p>
    <w:p w14:paraId="4A189509" w14:textId="77777777" w:rsidR="003B74B8" w:rsidRDefault="003B74B8" w:rsidP="003B74B8">
      <w:pPr>
        <w:tabs>
          <w:tab w:val="left" w:pos="4536"/>
          <w:tab w:val="left" w:pos="6917"/>
        </w:tabs>
        <w:spacing w:line="240" w:lineRule="auto"/>
        <w:rPr>
          <w:b/>
          <w:bCs/>
        </w:rPr>
      </w:pPr>
      <w:r w:rsidRPr="00C55287">
        <w:rPr>
          <w:b/>
          <w:bCs/>
        </w:rPr>
        <w:t>Erklärungen des Rechtsträgers:</w:t>
      </w:r>
    </w:p>
    <w:p w14:paraId="094785C7" w14:textId="77777777" w:rsidR="003B74B8" w:rsidRDefault="003B74B8" w:rsidP="003B74B8">
      <w:pPr>
        <w:tabs>
          <w:tab w:val="left" w:pos="4536"/>
          <w:tab w:val="left" w:pos="6917"/>
        </w:tabs>
        <w:spacing w:line="240" w:lineRule="auto"/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74B8" w14:paraId="67995B7C" w14:textId="77777777" w:rsidTr="00AE7EB8">
        <w:tc>
          <w:tcPr>
            <w:tcW w:w="9634" w:type="dxa"/>
          </w:tcPr>
          <w:p w14:paraId="718422DF" w14:textId="738ACA24" w:rsidR="007962A2" w:rsidRPr="007962A2" w:rsidRDefault="00EF1070" w:rsidP="007962A2">
            <w:pPr>
              <w:ind w:left="447" w:hanging="425"/>
            </w:pPr>
            <w:sdt>
              <w:sdtPr>
                <w:id w:val="82447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74B8">
              <w:tab/>
            </w:r>
            <w:r w:rsidR="007962A2" w:rsidRPr="007962A2">
              <w:t>Der Rechtsträger bestätigt, dass trotz fortgesetzter Bemühungen kein weiteres</w:t>
            </w:r>
            <w:r w:rsidR="002A186B">
              <w:br/>
            </w:r>
            <w:r w:rsidR="007962A2" w:rsidRPr="007962A2">
              <w:t>(sonder</w:t>
            </w:r>
            <w:r w:rsidR="002A186B">
              <w:t>-</w:t>
            </w:r>
            <w:r w:rsidR="007962A2" w:rsidRPr="007962A2">
              <w:t>)pädagogisches Fachpersonal angestellt werden kann.</w:t>
            </w:r>
          </w:p>
          <w:p w14:paraId="12542D09" w14:textId="77777777" w:rsidR="007962A2" w:rsidRDefault="007962A2" w:rsidP="007962A2">
            <w:pPr>
              <w:tabs>
                <w:tab w:val="left" w:pos="2610"/>
              </w:tabs>
              <w:ind w:left="731" w:hanging="283"/>
            </w:pPr>
            <w:r w:rsidRPr="007962A2">
              <w:t xml:space="preserve">Die Stellenausschreibung erfolgt </w:t>
            </w:r>
            <w:r w:rsidRPr="007962A2">
              <w:rPr>
                <w:u w:val="single"/>
              </w:rPr>
              <w:t>weiterhin</w:t>
            </w:r>
            <w:r w:rsidRPr="007962A2">
              <w:t xml:space="preserve"> durch:</w:t>
            </w:r>
          </w:p>
          <w:p w14:paraId="12940174" w14:textId="2E7D2729" w:rsidR="003B74B8" w:rsidRDefault="00EF1070" w:rsidP="007962A2">
            <w:pPr>
              <w:tabs>
                <w:tab w:val="left" w:pos="2610"/>
              </w:tabs>
              <w:ind w:left="731" w:hanging="283"/>
            </w:pPr>
            <w:sdt>
              <w:sdtPr>
                <w:id w:val="73436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74B8">
              <w:t xml:space="preserve"> (Internet-)Plattformen/Datum: </w:t>
            </w:r>
            <w:sdt>
              <w:sdtPr>
                <w:id w:val="1704527673"/>
                <w:placeholder>
                  <w:docPart w:val="BE111A65F92D4EEF99FCB3D6311D1142"/>
                </w:placeholder>
                <w:showingPlcHdr/>
                <w:text/>
              </w:sdtPr>
              <w:sdtEndPr/>
              <w:sdtContent>
                <w:r w:rsidR="003B74B8" w:rsidRPr="003B35FB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53088679" w14:textId="77777777" w:rsidR="003B74B8" w:rsidRDefault="00EF1070" w:rsidP="00AE7EB8">
            <w:pPr>
              <w:ind w:left="731" w:hanging="283"/>
            </w:pPr>
            <w:sdt>
              <w:sdtPr>
                <w:id w:val="-208205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74B8">
              <w:tab/>
              <w:t xml:space="preserve">Zeitung/Aussendungen/Datum: </w:t>
            </w:r>
            <w:sdt>
              <w:sdtPr>
                <w:id w:val="-1654366091"/>
                <w:placeholder>
                  <w:docPart w:val="BE111A65F92D4EEF99FCB3D6311D1142"/>
                </w:placeholder>
                <w:showingPlcHdr/>
                <w:text/>
              </w:sdtPr>
              <w:sdtEndPr/>
              <w:sdtContent>
                <w:r w:rsidR="003B74B8" w:rsidRPr="003B35FB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091BA6CD" w14:textId="77777777" w:rsidR="003B74B8" w:rsidRDefault="00EF1070" w:rsidP="00AE7EB8">
            <w:pPr>
              <w:ind w:left="731" w:hanging="283"/>
            </w:pPr>
            <w:sdt>
              <w:sdtPr>
                <w:id w:val="-170878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74B8">
              <w:tab/>
              <w:t xml:space="preserve">Sonstiges/Datum: </w:t>
            </w:r>
            <w:sdt>
              <w:sdtPr>
                <w:id w:val="1783459564"/>
                <w:placeholder>
                  <w:docPart w:val="BE111A65F92D4EEF99FCB3D6311D1142"/>
                </w:placeholder>
                <w:showingPlcHdr/>
                <w:text/>
              </w:sdtPr>
              <w:sdtEndPr/>
              <w:sdtContent>
                <w:r w:rsidR="003B74B8" w:rsidRPr="003B35FB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04DACDF5" w14:textId="77777777" w:rsidR="003B74B8" w:rsidRPr="0068212C" w:rsidRDefault="003B74B8" w:rsidP="00AE7EB8">
            <w:pPr>
              <w:ind w:left="731" w:hanging="283"/>
              <w:rPr>
                <w:sz w:val="18"/>
                <w:szCs w:val="18"/>
              </w:rPr>
            </w:pPr>
            <w:r w:rsidRPr="0068212C">
              <w:rPr>
                <w:sz w:val="18"/>
                <w:szCs w:val="18"/>
              </w:rPr>
              <w:t>(</w:t>
            </w:r>
            <w:r w:rsidRPr="00CA3509">
              <w:rPr>
                <w:b/>
                <w:bCs/>
                <w:sz w:val="18"/>
                <w:szCs w:val="18"/>
              </w:rPr>
              <w:t>Name/Link und Datum angeben</w:t>
            </w:r>
            <w:r w:rsidRPr="0068212C">
              <w:rPr>
                <w:sz w:val="18"/>
                <w:szCs w:val="18"/>
              </w:rPr>
              <w:t>)</w:t>
            </w:r>
          </w:p>
          <w:p w14:paraId="591BEE6B" w14:textId="77777777" w:rsidR="003B74B8" w:rsidRDefault="003B74B8" w:rsidP="00AE7EB8">
            <w:pPr>
              <w:ind w:left="447" w:hanging="425"/>
            </w:pPr>
            <w:r>
              <w:t xml:space="preserve"> </w:t>
            </w:r>
          </w:p>
          <w:p w14:paraId="1F96647A" w14:textId="77777777" w:rsidR="003B74B8" w:rsidRDefault="00EF1070" w:rsidP="00AE7EB8">
            <w:pPr>
              <w:ind w:left="447" w:hanging="425"/>
            </w:pPr>
            <w:sdt>
              <w:sdtPr>
                <w:id w:val="-12515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74B8">
              <w:t xml:space="preserve"> </w:t>
            </w:r>
            <w:r w:rsidR="003B74B8">
              <w:tab/>
              <w:t>Der Rechtsträger bestätigt, dass die Angaben im vorliegenden Formular vollständig sind und der Wahrheit entsprechen.</w:t>
            </w:r>
          </w:p>
        </w:tc>
      </w:tr>
    </w:tbl>
    <w:p w14:paraId="0157829C" w14:textId="77777777" w:rsidR="003B74B8" w:rsidRDefault="003B74B8" w:rsidP="003B74B8"/>
    <w:p w14:paraId="153A56FE" w14:textId="046C6F22" w:rsidR="003B74B8" w:rsidRDefault="003B74B8" w:rsidP="003B74B8">
      <w:pPr>
        <w:jc w:val="both"/>
      </w:pPr>
      <w:r>
        <w:t>Sofern die Landesregierung</w:t>
      </w:r>
      <w:r w:rsidR="00234035">
        <w:t xml:space="preserve"> die Verlängerung des Einsatzes</w:t>
      </w:r>
      <w:r>
        <w:t xml:space="preserve"> nicht binnen drei Wochen ab vollständiger Einreichung dieses Formulares </w:t>
      </w:r>
      <w:r w:rsidR="00234035">
        <w:t>untersagt</w:t>
      </w:r>
      <w:r>
        <w:t xml:space="preserve">, kann </w:t>
      </w:r>
      <w:r w:rsidR="002A186B">
        <w:t>diese</w:t>
      </w:r>
      <w:r w:rsidR="00A006BF">
        <w:t>,</w:t>
      </w:r>
      <w:r>
        <w:t xml:space="preserve"> </w:t>
      </w:r>
      <w:r w:rsidR="00A006BF">
        <w:t>wie von Ihnen angezeigt,</w:t>
      </w:r>
      <w:r>
        <w:t xml:space="preserve"> erfolgen.</w:t>
      </w:r>
    </w:p>
    <w:p w14:paraId="7A280A37" w14:textId="77777777" w:rsidR="003B74B8" w:rsidRDefault="003B74B8" w:rsidP="003B74B8">
      <w:pPr>
        <w:jc w:val="both"/>
      </w:pPr>
    </w:p>
    <w:bookmarkEnd w:id="1"/>
    <w:p w14:paraId="0FEE5C03" w14:textId="77777777" w:rsidR="00111F77" w:rsidRDefault="00111F77" w:rsidP="00111F77"/>
    <w:bookmarkStart w:id="3" w:name="_Hlk201919273"/>
    <w:p w14:paraId="7C1F4002" w14:textId="77777777" w:rsidR="003B74B8" w:rsidRDefault="00EF1070" w:rsidP="003B74B8">
      <w:pPr>
        <w:tabs>
          <w:tab w:val="right" w:pos="2694"/>
          <w:tab w:val="left" w:pos="5387"/>
          <w:tab w:val="right" w:pos="9498"/>
        </w:tabs>
        <w:rPr>
          <w:u w:val="single"/>
        </w:rPr>
      </w:pPr>
      <w:sdt>
        <w:sdtPr>
          <w:rPr>
            <w:u w:val="single"/>
          </w:rPr>
          <w:id w:val="1695410526"/>
          <w:placeholder>
            <w:docPart w:val="DefaultPlaceholder_-1854013437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>
          <w:rPr>
            <w:u w:val="none"/>
          </w:rPr>
        </w:sdtEndPr>
        <w:sdtContent>
          <w:r w:rsidR="003B74B8" w:rsidRPr="003B74B8">
            <w:rPr>
              <w:rStyle w:val="Platzhaltertext"/>
              <w:u w:val="single"/>
            </w:rPr>
            <w:t>Klicken oder tippen Sie, um ein Datum einzugeben.</w:t>
          </w:r>
        </w:sdtContent>
      </w:sdt>
      <w:r w:rsidR="003B74B8" w:rsidRPr="003B74B8">
        <w:tab/>
      </w:r>
      <w:r w:rsidR="003B74B8">
        <w:rPr>
          <w:u w:val="single"/>
        </w:rPr>
        <w:tab/>
      </w:r>
    </w:p>
    <w:p w14:paraId="45CC0E7A" w14:textId="5B79A5B1" w:rsidR="00111F77" w:rsidRPr="00593D30" w:rsidRDefault="00111F77" w:rsidP="003B74B8">
      <w:pPr>
        <w:tabs>
          <w:tab w:val="right" w:pos="2694"/>
          <w:tab w:val="left" w:pos="5387"/>
          <w:tab w:val="right" w:pos="9498"/>
        </w:tabs>
      </w:pPr>
      <w:r>
        <w:rPr>
          <w:sz w:val="16"/>
          <w:szCs w:val="16"/>
        </w:rPr>
        <w:t>Datum                                                                                                     Unterschrift des Recht</w:t>
      </w:r>
      <w:r w:rsidR="00AB5B4C">
        <w:rPr>
          <w:sz w:val="16"/>
          <w:szCs w:val="16"/>
        </w:rPr>
        <w:t>st</w:t>
      </w:r>
      <w:r>
        <w:rPr>
          <w:sz w:val="16"/>
          <w:szCs w:val="16"/>
        </w:rPr>
        <w:t>rägers</w:t>
      </w:r>
      <w:bookmarkEnd w:id="3"/>
    </w:p>
    <w:sectPr w:rsidR="00111F77" w:rsidRPr="00593D30" w:rsidSect="00CA7878">
      <w:head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6" w:h="16838" w:code="9"/>
      <w:pgMar w:top="1588" w:right="849" w:bottom="1134" w:left="1344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DBA06" w14:textId="77777777" w:rsidR="00143CBA" w:rsidRDefault="00143CBA" w:rsidP="004832D4">
      <w:pPr>
        <w:spacing w:line="240" w:lineRule="auto"/>
      </w:pPr>
      <w:r>
        <w:separator/>
      </w:r>
    </w:p>
  </w:endnote>
  <w:endnote w:type="continuationSeparator" w:id="0">
    <w:p w14:paraId="435EC419" w14:textId="77777777" w:rsidR="00143CBA" w:rsidRDefault="00143CBA" w:rsidP="004832D4">
      <w:pPr>
        <w:spacing w:line="240" w:lineRule="auto"/>
      </w:pPr>
      <w:r>
        <w:continuationSeparator/>
      </w:r>
    </w:p>
  </w:endnote>
  <w:endnote w:id="1">
    <w:p w14:paraId="4A510139" w14:textId="62A51FE2" w:rsidR="003B74B8" w:rsidRPr="003E4CF1" w:rsidRDefault="003B74B8" w:rsidP="003B74B8">
      <w:pPr>
        <w:pStyle w:val="51Abs"/>
      </w:pPr>
      <w:r>
        <w:rPr>
          <w:rStyle w:val="Endnotenzeichen"/>
        </w:rPr>
        <w:endnoteRef/>
      </w:r>
      <w:r>
        <w:t xml:space="preserve"> Gemäß § 16c Abs 5 Z 4 S.KBB</w:t>
      </w:r>
      <w:r w:rsidR="00EF1070">
        <w:t xml:space="preserve">VO </w:t>
      </w:r>
      <w:r>
        <w:t>können b</w:t>
      </w:r>
      <w:r w:rsidRPr="003E4CF1">
        <w:t>ei einem Mangel an sonderpädagogischen Fachkräften zur Integration von Kindern mit inklusiver Entwicklungsbegleitung („Assistenz der Integration“) eingesetzt werden:</w:t>
      </w:r>
    </w:p>
    <w:p w14:paraId="20A8CB37" w14:textId="77777777" w:rsidR="003B74B8" w:rsidRDefault="003B74B8" w:rsidP="003B74B8">
      <w:pPr>
        <w:pStyle w:val="52Aufzaehle1Ziffer"/>
        <w:tabs>
          <w:tab w:val="clear" w:pos="624"/>
          <w:tab w:val="clear" w:pos="680"/>
        </w:tabs>
        <w:ind w:left="0" w:firstLine="0"/>
      </w:pPr>
      <w:r w:rsidRPr="003E4CF1">
        <w:t>Zusatzkräfte, die mindestens eine sechsmonatige Dienstzeit aufweisen, jedoch nur unter den folgenden</w:t>
      </w:r>
      <w:r>
        <w:br/>
      </w:r>
      <w:r w:rsidRPr="003E4CF1">
        <w:t>Voraussetzungen:</w:t>
      </w:r>
    </w:p>
    <w:p w14:paraId="0688B8DA" w14:textId="77777777" w:rsidR="003B74B8" w:rsidRPr="003E4CF1" w:rsidRDefault="003B74B8" w:rsidP="003B74B8">
      <w:pPr>
        <w:pStyle w:val="52Aufzaehle1Ziffer"/>
        <w:tabs>
          <w:tab w:val="clear" w:pos="624"/>
          <w:tab w:val="clear" w:pos="680"/>
          <w:tab w:val="left" w:pos="284"/>
        </w:tabs>
        <w:ind w:left="284" w:hanging="284"/>
      </w:pPr>
      <w:r w:rsidRPr="003E4CF1">
        <w:t>a)</w:t>
      </w:r>
      <w:r w:rsidRPr="003E4CF1">
        <w:tab/>
        <w:t xml:space="preserve">der Einsatz ist höchstens für vier Monate zulässig; die Landesregierung kann bei Vorliegen von besonders berücksichtigungswürdigen Umständen eine Verlängerung der Dauer des Einsatzes, allenfalls unter Auflagen, </w:t>
      </w:r>
      <w:r>
        <w:br/>
      </w:r>
      <w:r w:rsidRPr="003E4CF1">
        <w:t>bis zum Ende des laufenden Kinderbetreuungsjahres zulassen;</w:t>
      </w:r>
    </w:p>
    <w:p w14:paraId="46283BB1" w14:textId="77777777" w:rsidR="003B74B8" w:rsidRPr="003E4CF1" w:rsidRDefault="003B74B8" w:rsidP="003B74B8">
      <w:pPr>
        <w:pStyle w:val="52Aufzaehle2Lit"/>
        <w:tabs>
          <w:tab w:val="clear" w:pos="851"/>
          <w:tab w:val="clear" w:pos="907"/>
          <w:tab w:val="left" w:pos="567"/>
        </w:tabs>
        <w:ind w:left="283" w:hanging="283"/>
      </w:pPr>
      <w:r w:rsidRPr="003E4CF1">
        <w:t>b)</w:t>
      </w:r>
      <w:r w:rsidRPr="003E4CF1">
        <w:tab/>
        <w:t>der Einsatz ist der Landesregierung unverzüglich unter Angabe der Gründe anzuzeigen. Die Landesregierung hat den Einsatz insoweit zu untersagen, als die Voraussetzungen dafür nicht vorliegen.</w:t>
      </w:r>
    </w:p>
    <w:p w14:paraId="03F10B08" w14:textId="1086CD7F" w:rsidR="003B74B8" w:rsidRPr="003B74B8" w:rsidRDefault="003B74B8">
      <w:pPr>
        <w:pStyle w:val="Endnotentext"/>
        <w:rPr>
          <w:lang w:val="de-AT"/>
        </w:rPr>
      </w:pPr>
    </w:p>
  </w:endnote>
  <w:endnote w:id="2">
    <w:p w14:paraId="1949FE1A" w14:textId="77777777" w:rsidR="00682C4E" w:rsidRPr="00682C4E" w:rsidRDefault="00682C4E" w:rsidP="00AB0847">
      <w:pPr>
        <w:pStyle w:val="Endnotentext"/>
        <w:ind w:firstLine="426"/>
        <w:jc w:val="both"/>
        <w:rPr>
          <w:rFonts w:ascii="Times New Roman" w:eastAsia="Calibri" w:hAnsi="Times New Roman" w:cs="Times New Roman"/>
        </w:rPr>
      </w:pPr>
      <w:r>
        <w:rPr>
          <w:rStyle w:val="Endnotenzeichen"/>
        </w:rPr>
        <w:endnoteRef/>
      </w:r>
      <w:r>
        <w:t xml:space="preserve"> </w:t>
      </w:r>
      <w:r w:rsidRPr="00682C4E">
        <w:rPr>
          <w:rFonts w:ascii="Times New Roman" w:eastAsia="Calibri" w:hAnsi="Times New Roman" w:cs="Times New Roman"/>
        </w:rPr>
        <w:t>Gemäß § 21 Abs 4 S.KBBG ist, wenn ein Bedarf an inklusiver Entwicklungsbegleitung vorliegt, auch auszusprechen, ob für die Betreuung des Kindes („Kind mit IE-Bedarf“) eine sonderpädagogische Fachkraft unterstützend heranzuziehen ist.</w:t>
      </w:r>
    </w:p>
    <w:p w14:paraId="575D0F5F" w14:textId="46A5EE35" w:rsidR="00682C4E" w:rsidRDefault="00682C4E">
      <w:pPr>
        <w:pStyle w:val="Endnoten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4ED3" w14:textId="77777777" w:rsidR="00593D30" w:rsidRPr="00A03F35" w:rsidRDefault="00111F77" w:rsidP="008B2E5C">
    <w:pPr>
      <w:pStyle w:val="Fuzeile"/>
      <w:spacing w:before="200" w:after="200"/>
      <w:ind w:right="-663"/>
      <w:rPr>
        <w:b/>
        <w:bCs/>
        <w:szCs w:val="18"/>
      </w:rPr>
    </w:pPr>
    <w:r>
      <w:rPr>
        <w:b/>
        <w:bCs/>
        <w:szCs w:val="18"/>
      </w:rPr>
      <w:t>www.salzburg.gv.at</w:t>
    </w:r>
  </w:p>
  <w:p w14:paraId="6C61CC17" w14:textId="77777777" w:rsidR="00593D30" w:rsidRDefault="00111F77" w:rsidP="008B2E5C">
    <w:pPr>
      <w:pStyle w:val="Fuzeile"/>
      <w:ind w:right="-663"/>
      <w:rPr>
        <w:szCs w:val="18"/>
        <w:lang w:eastAsia="de-AT"/>
      </w:rPr>
    </w:pPr>
    <w:r>
      <w:rPr>
        <w:szCs w:val="18"/>
        <w:lang w:eastAsia="de-AT"/>
      </w:rPr>
      <w:t>Amt der Salzburger Landesregierung | Abteilung 2 Kultur, Bildung, Gesellschaft u. Sport</w:t>
    </w:r>
  </w:p>
  <w:p w14:paraId="7EDF8D95" w14:textId="77777777" w:rsidR="00593D30" w:rsidRDefault="00111F77" w:rsidP="008B2E5C">
    <w:pPr>
      <w:pStyle w:val="Fuzeile"/>
      <w:ind w:right="-663"/>
      <w:rPr>
        <w:szCs w:val="18"/>
        <w:lang w:eastAsia="de-AT"/>
      </w:rPr>
    </w:pPr>
    <w:r>
      <w:rPr>
        <w:szCs w:val="18"/>
        <w:lang w:eastAsia="de-AT"/>
      </w:rPr>
      <w:t>Postfach 527 | 5010 Salzburg | Österreich | T +43 662 8042-0* | post@salzburg.gv.at | ERsB 9110010643195</w:t>
    </w:r>
  </w:p>
  <w:p w14:paraId="61477773" w14:textId="77777777" w:rsidR="00593D30" w:rsidRPr="00593D30" w:rsidRDefault="00593D30" w:rsidP="008B2E5C">
    <w:pPr>
      <w:pStyle w:val="Fuzeile"/>
      <w:tabs>
        <w:tab w:val="clear" w:pos="4536"/>
        <w:tab w:val="clear" w:pos="9072"/>
        <w:tab w:val="left" w:pos="2295"/>
      </w:tabs>
      <w:spacing w:after="260"/>
      <w:ind w:right="-663"/>
      <w:rPr>
        <w:szCs w:val="18"/>
        <w:lang w:eastAsia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A77EE" w14:textId="77777777" w:rsidR="00143CBA" w:rsidRDefault="00143CBA" w:rsidP="004832D4">
      <w:pPr>
        <w:spacing w:line="240" w:lineRule="auto"/>
      </w:pPr>
      <w:r>
        <w:separator/>
      </w:r>
    </w:p>
  </w:footnote>
  <w:footnote w:type="continuationSeparator" w:id="0">
    <w:p w14:paraId="2AEC8287" w14:textId="77777777" w:rsidR="00143CBA" w:rsidRDefault="00143CBA" w:rsidP="004832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CDA7E" w14:textId="65EA7176" w:rsidR="00593D30" w:rsidRDefault="00593D30" w:rsidP="00593D30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C570F">
      <w:rPr>
        <w:rStyle w:val="Seitenzahl"/>
        <w:noProof/>
      </w:rPr>
      <w:t>2</w:t>
    </w:r>
    <w:r>
      <w:rPr>
        <w:rStyle w:val="Seitenzahl"/>
      </w:rPr>
      <w:fldChar w:fldCharType="end"/>
    </w:r>
  </w:p>
  <w:p w14:paraId="577706DD" w14:textId="77777777" w:rsidR="00593D30" w:rsidRDefault="00593D30" w:rsidP="00593D30">
    <w:pPr>
      <w:pStyle w:val="Kopfzeile"/>
    </w:pPr>
  </w:p>
  <w:p w14:paraId="0C4F2621" w14:textId="77777777" w:rsidR="00593D30" w:rsidRDefault="00593D30" w:rsidP="00593D3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F1C01" w14:textId="77777777" w:rsidR="00593D30" w:rsidRPr="00190286" w:rsidRDefault="00593D30" w:rsidP="00593D30">
    <w:pPr>
      <w:pStyle w:val="Kopfzeile"/>
      <w:tabs>
        <w:tab w:val="clear" w:pos="4536"/>
        <w:tab w:val="clear" w:pos="9072"/>
        <w:tab w:val="left" w:pos="1425"/>
      </w:tabs>
    </w:pPr>
    <w:r>
      <w:rPr>
        <w:noProof/>
        <w:lang w:val="de-AT" w:eastAsia="de-AT" w:bidi="ar-SA"/>
      </w:rPr>
      <mc:AlternateContent>
        <mc:Choice Requires="wps">
          <w:drawing>
            <wp:anchor distT="0" distB="0" distL="114300" distR="114300" simplePos="0" relativeHeight="251671552" behindDoc="0" locked="1" layoutInCell="1" allowOverlap="0" wp14:anchorId="474754F1" wp14:editId="16928C8D">
              <wp:simplePos x="0" y="0"/>
              <wp:positionH relativeFrom="column">
                <wp:posOffset>4380865</wp:posOffset>
              </wp:positionH>
              <wp:positionV relativeFrom="page">
                <wp:posOffset>1563370</wp:posOffset>
              </wp:positionV>
              <wp:extent cx="2102400" cy="979200"/>
              <wp:effectExtent l="0" t="0" r="0" b="11430"/>
              <wp:wrapNone/>
              <wp:docPr id="1" name="Header-Briefkop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02400" cy="97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E63862" w14:textId="77777777" w:rsidR="00593D30" w:rsidRPr="0033558C" w:rsidRDefault="00111F77" w:rsidP="00593D30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Recht, Aufsicht, Förderung</w:t>
                          </w:r>
                        </w:p>
                        <w:p w14:paraId="430DD800" w14:textId="77777777" w:rsidR="00593D30" w:rsidRPr="0033558C" w:rsidRDefault="00111F77" w:rsidP="00593D30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Kinderbildungs- und</w:t>
                          </w:r>
                        </w:p>
                        <w:p w14:paraId="05244E06" w14:textId="77777777" w:rsidR="00593D30" w:rsidRDefault="00111F77" w:rsidP="00593D30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-betreuungseinrichtungen</w:t>
                          </w:r>
                        </w:p>
                        <w:p w14:paraId="5CD1DD5F" w14:textId="77777777" w:rsidR="00593D30" w:rsidRDefault="00593D30" w:rsidP="00593D30">
                          <w:pPr>
                            <w:rPr>
                              <w:color w:val="000000" w:themeColor="text1"/>
                            </w:rPr>
                          </w:pPr>
                        </w:p>
                        <w:p w14:paraId="7A267141" w14:textId="77777777" w:rsidR="009B5C4C" w:rsidRPr="008E488A" w:rsidRDefault="009B5C4C" w:rsidP="00593D30">
                          <w:pPr>
                            <w:rPr>
                              <w:color w:val="000000" w:themeColor="text1"/>
                            </w:rPr>
                          </w:pPr>
                          <w:bookmarkStart w:id="4" w:name="Zusatz"/>
                          <w:bookmarkEnd w:id="4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4754F1" id="Header-Briefkopf" o:spid="_x0000_s1027" style="position:absolute;margin-left:344.95pt;margin-top:123.1pt;width:165.55pt;height:7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" o:allowoverlap="f" filled="f" stroked="f" strokeweight="1pt">
              <v:textbox inset="0,0,0,0">
                <w:txbxContent>
                  <w:p w14:paraId="48E63862" w14:textId="77777777" w:rsidR="00593D30" w:rsidRPr="0033558C" w:rsidRDefault="00111F77" w:rsidP="00593D30">
                    <w:pPr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Recht, Aufsicht, Förderung</w:t>
                    </w:r>
                  </w:p>
                  <w:p w14:paraId="430DD800" w14:textId="77777777" w:rsidR="00593D30" w:rsidRPr="0033558C" w:rsidRDefault="00111F77" w:rsidP="00593D30">
                    <w:pPr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Kinderbildungs- und</w:t>
                    </w:r>
                  </w:p>
                  <w:p w14:paraId="05244E06" w14:textId="77777777" w:rsidR="00593D30" w:rsidRDefault="00111F77" w:rsidP="00593D30">
                    <w:pPr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-betreuungseinrichtungen</w:t>
                    </w:r>
                  </w:p>
                  <w:p w14:paraId="5CD1DD5F" w14:textId="77777777" w:rsidR="00593D30" w:rsidRDefault="00593D30" w:rsidP="00593D30">
                    <w:pPr>
                      <w:rPr>
                        <w:color w:val="000000" w:themeColor="text1"/>
                      </w:rPr>
                    </w:pPr>
                  </w:p>
                  <w:p w14:paraId="7A267141" w14:textId="77777777" w:rsidR="009B5C4C" w:rsidRPr="008E488A" w:rsidRDefault="009B5C4C" w:rsidP="00593D30">
                    <w:pPr>
                      <w:rPr>
                        <w:color w:val="000000" w:themeColor="text1"/>
                      </w:rPr>
                    </w:pPr>
                    <w:bookmarkStart w:id="5" w:name="Zusatz"/>
                    <w:bookmarkEnd w:id="5"/>
                  </w:p>
                </w:txbxContent>
              </v:textbox>
              <w10:wrap anchory="page"/>
              <w10:anchorlock/>
            </v:rect>
          </w:pict>
        </mc:Fallback>
      </mc:AlternateContent>
    </w:r>
    <w:bookmarkStart w:id="5" w:name="Logo"/>
    <w:r w:rsidRPr="00190286">
      <w:rPr>
        <w:noProof/>
        <w:lang w:val="de-AT" w:eastAsia="de-AT" w:bidi="ar-SA"/>
      </w:rPr>
      <w:drawing>
        <wp:anchor distT="0" distB="0" distL="90170" distR="90170" simplePos="0" relativeHeight="251668480" behindDoc="0" locked="1" layoutInCell="0" allowOverlap="1" wp14:anchorId="0F26BF63" wp14:editId="5C88FB5A">
          <wp:simplePos x="0" y="0"/>
          <wp:positionH relativeFrom="margin">
            <wp:posOffset>3881120</wp:posOffset>
          </wp:positionH>
          <wp:positionV relativeFrom="page">
            <wp:posOffset>591820</wp:posOffset>
          </wp:positionV>
          <wp:extent cx="2170430" cy="777240"/>
          <wp:effectExtent l="0" t="0" r="1270" b="3810"/>
          <wp:wrapNone/>
          <wp:docPr id="1335861186" name="Head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2C56"/>
    <w:multiLevelType w:val="hybridMultilevel"/>
    <w:tmpl w:val="19CC303C"/>
    <w:lvl w:ilvl="0" w:tplc="371225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4512E"/>
    <w:multiLevelType w:val="hybridMultilevel"/>
    <w:tmpl w:val="C08C31AC"/>
    <w:lvl w:ilvl="0" w:tplc="371225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589321">
    <w:abstractNumId w:val="0"/>
  </w:num>
  <w:num w:numId="2" w16cid:durableId="123276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ocumentProtection w:edit="form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F77"/>
    <w:rsid w:val="00000B1C"/>
    <w:rsid w:val="00007494"/>
    <w:rsid w:val="00016A5B"/>
    <w:rsid w:val="00020BC5"/>
    <w:rsid w:val="00036E7E"/>
    <w:rsid w:val="000419B6"/>
    <w:rsid w:val="0006008E"/>
    <w:rsid w:val="00060DE0"/>
    <w:rsid w:val="0006124E"/>
    <w:rsid w:val="00066C97"/>
    <w:rsid w:val="00072A41"/>
    <w:rsid w:val="00073B5B"/>
    <w:rsid w:val="00075724"/>
    <w:rsid w:val="000825A3"/>
    <w:rsid w:val="00086FF0"/>
    <w:rsid w:val="00087FD9"/>
    <w:rsid w:val="00090A11"/>
    <w:rsid w:val="000C1379"/>
    <w:rsid w:val="000C78C1"/>
    <w:rsid w:val="000E74EC"/>
    <w:rsid w:val="000F5A28"/>
    <w:rsid w:val="000F7327"/>
    <w:rsid w:val="00103B73"/>
    <w:rsid w:val="0011149E"/>
    <w:rsid w:val="00111F77"/>
    <w:rsid w:val="00112666"/>
    <w:rsid w:val="00115CBE"/>
    <w:rsid w:val="00124448"/>
    <w:rsid w:val="00125F35"/>
    <w:rsid w:val="00132E25"/>
    <w:rsid w:val="00137629"/>
    <w:rsid w:val="00142075"/>
    <w:rsid w:val="001428DD"/>
    <w:rsid w:val="00143CBA"/>
    <w:rsid w:val="00144697"/>
    <w:rsid w:val="001602EE"/>
    <w:rsid w:val="00190286"/>
    <w:rsid w:val="001A3C76"/>
    <w:rsid w:val="001C061A"/>
    <w:rsid w:val="001C34CE"/>
    <w:rsid w:val="001D34B7"/>
    <w:rsid w:val="001D687C"/>
    <w:rsid w:val="001D6CB0"/>
    <w:rsid w:val="001E0F4A"/>
    <w:rsid w:val="001E1002"/>
    <w:rsid w:val="001F105E"/>
    <w:rsid w:val="001F1989"/>
    <w:rsid w:val="002008C8"/>
    <w:rsid w:val="00201956"/>
    <w:rsid w:val="00204F8C"/>
    <w:rsid w:val="002161C2"/>
    <w:rsid w:val="00216808"/>
    <w:rsid w:val="00223EA8"/>
    <w:rsid w:val="00230EAD"/>
    <w:rsid w:val="00231986"/>
    <w:rsid w:val="00232187"/>
    <w:rsid w:val="00234035"/>
    <w:rsid w:val="0024475C"/>
    <w:rsid w:val="0024529F"/>
    <w:rsid w:val="00263167"/>
    <w:rsid w:val="002718F9"/>
    <w:rsid w:val="0027533D"/>
    <w:rsid w:val="00284990"/>
    <w:rsid w:val="00291B61"/>
    <w:rsid w:val="00292609"/>
    <w:rsid w:val="0029507C"/>
    <w:rsid w:val="002A186B"/>
    <w:rsid w:val="002A7374"/>
    <w:rsid w:val="002B20B0"/>
    <w:rsid w:val="002B254B"/>
    <w:rsid w:val="002C0041"/>
    <w:rsid w:val="002C1334"/>
    <w:rsid w:val="002C1453"/>
    <w:rsid w:val="002C552F"/>
    <w:rsid w:val="002D3953"/>
    <w:rsid w:val="002D6C60"/>
    <w:rsid w:val="002E02F3"/>
    <w:rsid w:val="002E4FB4"/>
    <w:rsid w:val="002F483D"/>
    <w:rsid w:val="002F5824"/>
    <w:rsid w:val="00305DAE"/>
    <w:rsid w:val="003169FA"/>
    <w:rsid w:val="00323A9C"/>
    <w:rsid w:val="00331C27"/>
    <w:rsid w:val="003323A8"/>
    <w:rsid w:val="0033558C"/>
    <w:rsid w:val="00335C55"/>
    <w:rsid w:val="00340A85"/>
    <w:rsid w:val="00356279"/>
    <w:rsid w:val="00366822"/>
    <w:rsid w:val="00370885"/>
    <w:rsid w:val="00371F2A"/>
    <w:rsid w:val="00380EE9"/>
    <w:rsid w:val="00387AFA"/>
    <w:rsid w:val="00394CBB"/>
    <w:rsid w:val="003B3774"/>
    <w:rsid w:val="003B640D"/>
    <w:rsid w:val="003B6838"/>
    <w:rsid w:val="003B74B8"/>
    <w:rsid w:val="003D01A8"/>
    <w:rsid w:val="003D1EDA"/>
    <w:rsid w:val="003D47B3"/>
    <w:rsid w:val="003F21C6"/>
    <w:rsid w:val="00405FA1"/>
    <w:rsid w:val="004440DE"/>
    <w:rsid w:val="004534A7"/>
    <w:rsid w:val="004670CC"/>
    <w:rsid w:val="004832D4"/>
    <w:rsid w:val="00490DD3"/>
    <w:rsid w:val="004A140B"/>
    <w:rsid w:val="004C201D"/>
    <w:rsid w:val="004C2FBC"/>
    <w:rsid w:val="004C7D05"/>
    <w:rsid w:val="004D2325"/>
    <w:rsid w:val="004D7E84"/>
    <w:rsid w:val="004E2382"/>
    <w:rsid w:val="004E5447"/>
    <w:rsid w:val="0050294F"/>
    <w:rsid w:val="00503478"/>
    <w:rsid w:val="00515B08"/>
    <w:rsid w:val="0054135E"/>
    <w:rsid w:val="005466E9"/>
    <w:rsid w:val="00562122"/>
    <w:rsid w:val="00571E93"/>
    <w:rsid w:val="00576177"/>
    <w:rsid w:val="00580751"/>
    <w:rsid w:val="00584D0D"/>
    <w:rsid w:val="00593D30"/>
    <w:rsid w:val="005A032B"/>
    <w:rsid w:val="005A5BD7"/>
    <w:rsid w:val="005A6B26"/>
    <w:rsid w:val="005C17DF"/>
    <w:rsid w:val="005C4312"/>
    <w:rsid w:val="005C7317"/>
    <w:rsid w:val="005D2D04"/>
    <w:rsid w:val="005D6BA6"/>
    <w:rsid w:val="005E2078"/>
    <w:rsid w:val="005E261D"/>
    <w:rsid w:val="006015EE"/>
    <w:rsid w:val="00603437"/>
    <w:rsid w:val="00603E8E"/>
    <w:rsid w:val="006114E1"/>
    <w:rsid w:val="0061531F"/>
    <w:rsid w:val="00627656"/>
    <w:rsid w:val="00636BED"/>
    <w:rsid w:val="006442C4"/>
    <w:rsid w:val="00651298"/>
    <w:rsid w:val="006535BF"/>
    <w:rsid w:val="00662519"/>
    <w:rsid w:val="00666146"/>
    <w:rsid w:val="006666AB"/>
    <w:rsid w:val="00682C4E"/>
    <w:rsid w:val="006831EF"/>
    <w:rsid w:val="006902AC"/>
    <w:rsid w:val="00691CF3"/>
    <w:rsid w:val="00694DC1"/>
    <w:rsid w:val="006A3BA8"/>
    <w:rsid w:val="006B1C6A"/>
    <w:rsid w:val="006B28AF"/>
    <w:rsid w:val="006B7DAB"/>
    <w:rsid w:val="006C3647"/>
    <w:rsid w:val="006C54C0"/>
    <w:rsid w:val="006E10D5"/>
    <w:rsid w:val="006E302A"/>
    <w:rsid w:val="00721E7C"/>
    <w:rsid w:val="00745DC0"/>
    <w:rsid w:val="007478AC"/>
    <w:rsid w:val="00747EC7"/>
    <w:rsid w:val="00752312"/>
    <w:rsid w:val="00755CEB"/>
    <w:rsid w:val="00770AF7"/>
    <w:rsid w:val="007765CF"/>
    <w:rsid w:val="007913BD"/>
    <w:rsid w:val="007962A2"/>
    <w:rsid w:val="007B6BFC"/>
    <w:rsid w:val="007D31D2"/>
    <w:rsid w:val="007D7B8D"/>
    <w:rsid w:val="007E134D"/>
    <w:rsid w:val="007E792B"/>
    <w:rsid w:val="007F5382"/>
    <w:rsid w:val="007F5746"/>
    <w:rsid w:val="008036E8"/>
    <w:rsid w:val="00803FFF"/>
    <w:rsid w:val="00804C28"/>
    <w:rsid w:val="00810432"/>
    <w:rsid w:val="0082340B"/>
    <w:rsid w:val="0084184B"/>
    <w:rsid w:val="00842B80"/>
    <w:rsid w:val="00847217"/>
    <w:rsid w:val="008526E0"/>
    <w:rsid w:val="0085631C"/>
    <w:rsid w:val="00864B39"/>
    <w:rsid w:val="0086628F"/>
    <w:rsid w:val="00867DC9"/>
    <w:rsid w:val="00875190"/>
    <w:rsid w:val="00880117"/>
    <w:rsid w:val="008810DF"/>
    <w:rsid w:val="008909DF"/>
    <w:rsid w:val="008A005A"/>
    <w:rsid w:val="008B2E5C"/>
    <w:rsid w:val="008B46FC"/>
    <w:rsid w:val="008C41F9"/>
    <w:rsid w:val="008C570F"/>
    <w:rsid w:val="008D03A2"/>
    <w:rsid w:val="008D3FA9"/>
    <w:rsid w:val="008E2E46"/>
    <w:rsid w:val="008E488A"/>
    <w:rsid w:val="008E7DE9"/>
    <w:rsid w:val="008F3026"/>
    <w:rsid w:val="00905337"/>
    <w:rsid w:val="009069AD"/>
    <w:rsid w:val="00911E9B"/>
    <w:rsid w:val="00915AC1"/>
    <w:rsid w:val="0091731C"/>
    <w:rsid w:val="00917C57"/>
    <w:rsid w:val="00933E00"/>
    <w:rsid w:val="00955E62"/>
    <w:rsid w:val="00956CFA"/>
    <w:rsid w:val="0096182D"/>
    <w:rsid w:val="009621EB"/>
    <w:rsid w:val="0097051F"/>
    <w:rsid w:val="00970BEE"/>
    <w:rsid w:val="00976A03"/>
    <w:rsid w:val="00990C63"/>
    <w:rsid w:val="0099190E"/>
    <w:rsid w:val="009B5C4C"/>
    <w:rsid w:val="009B68B7"/>
    <w:rsid w:val="009C5833"/>
    <w:rsid w:val="00A006BF"/>
    <w:rsid w:val="00A0241E"/>
    <w:rsid w:val="00A03F35"/>
    <w:rsid w:val="00A17EEA"/>
    <w:rsid w:val="00A258E9"/>
    <w:rsid w:val="00A30C8A"/>
    <w:rsid w:val="00A336F4"/>
    <w:rsid w:val="00A44C87"/>
    <w:rsid w:val="00A4523F"/>
    <w:rsid w:val="00A53AB1"/>
    <w:rsid w:val="00A54E2B"/>
    <w:rsid w:val="00A55CD6"/>
    <w:rsid w:val="00A80DE7"/>
    <w:rsid w:val="00A830EE"/>
    <w:rsid w:val="00A84190"/>
    <w:rsid w:val="00A9778B"/>
    <w:rsid w:val="00AB0847"/>
    <w:rsid w:val="00AB5B4C"/>
    <w:rsid w:val="00AF4EEF"/>
    <w:rsid w:val="00AF6D49"/>
    <w:rsid w:val="00B036A7"/>
    <w:rsid w:val="00B11C83"/>
    <w:rsid w:val="00B36835"/>
    <w:rsid w:val="00B40C20"/>
    <w:rsid w:val="00B449D7"/>
    <w:rsid w:val="00B555D7"/>
    <w:rsid w:val="00B653FA"/>
    <w:rsid w:val="00B66CC1"/>
    <w:rsid w:val="00B70292"/>
    <w:rsid w:val="00B73904"/>
    <w:rsid w:val="00B84B03"/>
    <w:rsid w:val="00B92EEA"/>
    <w:rsid w:val="00BA6196"/>
    <w:rsid w:val="00BB04F6"/>
    <w:rsid w:val="00BB4671"/>
    <w:rsid w:val="00BD02F8"/>
    <w:rsid w:val="00BD0E24"/>
    <w:rsid w:val="00BD13BD"/>
    <w:rsid w:val="00BD2DE3"/>
    <w:rsid w:val="00BD2E49"/>
    <w:rsid w:val="00BD2F05"/>
    <w:rsid w:val="00C1304A"/>
    <w:rsid w:val="00C26A34"/>
    <w:rsid w:val="00C47D3E"/>
    <w:rsid w:val="00C52185"/>
    <w:rsid w:val="00C62582"/>
    <w:rsid w:val="00C7034C"/>
    <w:rsid w:val="00C73AA7"/>
    <w:rsid w:val="00C82EE1"/>
    <w:rsid w:val="00C847A5"/>
    <w:rsid w:val="00CA3509"/>
    <w:rsid w:val="00CA7878"/>
    <w:rsid w:val="00CA7E19"/>
    <w:rsid w:val="00CC0B23"/>
    <w:rsid w:val="00CE1324"/>
    <w:rsid w:val="00CF16E6"/>
    <w:rsid w:val="00D04CFE"/>
    <w:rsid w:val="00D056C5"/>
    <w:rsid w:val="00D14F4E"/>
    <w:rsid w:val="00D25652"/>
    <w:rsid w:val="00D31C70"/>
    <w:rsid w:val="00D36A5F"/>
    <w:rsid w:val="00D456C6"/>
    <w:rsid w:val="00D54097"/>
    <w:rsid w:val="00D55671"/>
    <w:rsid w:val="00D56C7C"/>
    <w:rsid w:val="00D664B2"/>
    <w:rsid w:val="00D708B5"/>
    <w:rsid w:val="00D93CEB"/>
    <w:rsid w:val="00D94350"/>
    <w:rsid w:val="00DB35AF"/>
    <w:rsid w:val="00DC3533"/>
    <w:rsid w:val="00DD2D31"/>
    <w:rsid w:val="00DE2C87"/>
    <w:rsid w:val="00E051AD"/>
    <w:rsid w:val="00E1309B"/>
    <w:rsid w:val="00E14043"/>
    <w:rsid w:val="00E20A98"/>
    <w:rsid w:val="00E20B40"/>
    <w:rsid w:val="00E26DEA"/>
    <w:rsid w:val="00E36460"/>
    <w:rsid w:val="00E42639"/>
    <w:rsid w:val="00E52751"/>
    <w:rsid w:val="00E57253"/>
    <w:rsid w:val="00E575C4"/>
    <w:rsid w:val="00E61FF9"/>
    <w:rsid w:val="00E649BF"/>
    <w:rsid w:val="00E83A55"/>
    <w:rsid w:val="00E95073"/>
    <w:rsid w:val="00EA2229"/>
    <w:rsid w:val="00EA4230"/>
    <w:rsid w:val="00EB4972"/>
    <w:rsid w:val="00EB7D5C"/>
    <w:rsid w:val="00EC3E4D"/>
    <w:rsid w:val="00ED283C"/>
    <w:rsid w:val="00ED3AA6"/>
    <w:rsid w:val="00EE69CD"/>
    <w:rsid w:val="00EF1070"/>
    <w:rsid w:val="00F03616"/>
    <w:rsid w:val="00F23291"/>
    <w:rsid w:val="00F36B7F"/>
    <w:rsid w:val="00F528C6"/>
    <w:rsid w:val="00F612F9"/>
    <w:rsid w:val="00F616EA"/>
    <w:rsid w:val="00F66DC6"/>
    <w:rsid w:val="00F801ED"/>
    <w:rsid w:val="00FA418C"/>
    <w:rsid w:val="00FB19D6"/>
    <w:rsid w:val="00FB3319"/>
    <w:rsid w:val="00FC6268"/>
    <w:rsid w:val="00FD183B"/>
    <w:rsid w:val="00FD285A"/>
    <w:rsid w:val="00FF1CA3"/>
    <w:rsid w:val="00F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91A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74B8"/>
    <w:pPr>
      <w:spacing w:after="0" w:line="280" w:lineRule="atLeast"/>
    </w:pPr>
    <w:rPr>
      <w:rFonts w:ascii="Trebuchet MS" w:hAnsi="Trebuchet M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1304A"/>
    <w:rPr>
      <w:color w:val="808080"/>
    </w:rPr>
  </w:style>
  <w:style w:type="paragraph" w:styleId="Kopfzeile">
    <w:name w:val="header"/>
    <w:basedOn w:val="Standard"/>
    <w:link w:val="KopfzeileZchn"/>
    <w:unhideWhenUsed/>
    <w:rsid w:val="00593D3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3D30"/>
    <w:rPr>
      <w:rFonts w:ascii="Trebuchet MS" w:hAnsi="Trebuchet MS"/>
    </w:rPr>
  </w:style>
  <w:style w:type="paragraph" w:styleId="Fuzeile">
    <w:name w:val="footer"/>
    <w:basedOn w:val="Standard"/>
    <w:link w:val="FuzeileZchn"/>
    <w:uiPriority w:val="99"/>
    <w:unhideWhenUsed/>
    <w:rsid w:val="009621EB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9621EB"/>
    <w:rPr>
      <w:rFonts w:ascii="Trebuchet MS" w:hAnsi="Trebuchet MS"/>
      <w:sz w:val="18"/>
    </w:rPr>
  </w:style>
  <w:style w:type="character" w:styleId="Hyperlink">
    <w:name w:val="Hyperlink"/>
    <w:basedOn w:val="Absatz-Standardschriftart"/>
    <w:uiPriority w:val="99"/>
    <w:unhideWhenUsed/>
    <w:rsid w:val="00A03F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03F35"/>
    <w:rPr>
      <w:color w:val="808080"/>
      <w:shd w:val="clear" w:color="auto" w:fill="E6E6E6"/>
    </w:rPr>
  </w:style>
  <w:style w:type="character" w:styleId="Seitenzahl">
    <w:name w:val="page number"/>
    <w:basedOn w:val="Absatz-Standardschriftart"/>
    <w:rsid w:val="00593D3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7D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7D05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111F77"/>
    <w:pPr>
      <w:spacing w:line="260" w:lineRule="atLeast"/>
      <w:ind w:left="720"/>
      <w:contextualSpacing/>
    </w:pPr>
    <w:rPr>
      <w:rFonts w:eastAsia="Calibri" w:cs="Times New Roman"/>
      <w:lang w:val="de-AT" w:bidi="ar-SA"/>
    </w:rPr>
  </w:style>
  <w:style w:type="table" w:styleId="Tabellenraster">
    <w:name w:val="Table Grid"/>
    <w:basedOn w:val="NormaleTabelle"/>
    <w:uiPriority w:val="39"/>
    <w:rsid w:val="0011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3B74B8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B74B8"/>
    <w:rPr>
      <w:rFonts w:ascii="Trebuchet MS" w:hAnsi="Trebuchet MS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3B74B8"/>
    <w:rPr>
      <w:vertAlign w:val="superscript"/>
    </w:rPr>
  </w:style>
  <w:style w:type="paragraph" w:customStyle="1" w:styleId="51Abs">
    <w:name w:val="51_Abs"/>
    <w:basedOn w:val="Standard"/>
    <w:qFormat/>
    <w:rsid w:val="003B74B8"/>
    <w:pPr>
      <w:spacing w:before="80" w:line="220" w:lineRule="exact"/>
      <w:ind w:firstLine="397"/>
      <w:jc w:val="both"/>
    </w:pPr>
    <w:rPr>
      <w:rFonts w:ascii="Times New Roman" w:eastAsiaTheme="minorEastAsia" w:hAnsi="Times New Roman" w:cs="Times New Roman"/>
      <w:color w:val="000000"/>
      <w:sz w:val="20"/>
      <w:szCs w:val="20"/>
      <w:lang w:val="de-AT" w:eastAsia="de-AT" w:bidi="ar-SA"/>
    </w:rPr>
  </w:style>
  <w:style w:type="paragraph" w:customStyle="1" w:styleId="52Aufzaehle1Ziffer">
    <w:name w:val="52_Aufzaehl_e1_Ziffer"/>
    <w:basedOn w:val="Standard"/>
    <w:qFormat/>
    <w:rsid w:val="003B74B8"/>
    <w:pPr>
      <w:tabs>
        <w:tab w:val="right" w:pos="624"/>
        <w:tab w:val="left" w:pos="680"/>
      </w:tabs>
      <w:spacing w:before="40" w:line="220" w:lineRule="exact"/>
      <w:ind w:left="680" w:hanging="680"/>
      <w:jc w:val="both"/>
    </w:pPr>
    <w:rPr>
      <w:rFonts w:ascii="Times New Roman" w:eastAsiaTheme="minorEastAsia" w:hAnsi="Times New Roman" w:cs="Times New Roman"/>
      <w:color w:val="000000"/>
      <w:sz w:val="20"/>
      <w:szCs w:val="20"/>
      <w:lang w:val="de-AT" w:eastAsia="de-AT" w:bidi="ar-SA"/>
    </w:rPr>
  </w:style>
  <w:style w:type="paragraph" w:customStyle="1" w:styleId="52Aufzaehle2Lit">
    <w:name w:val="52_Aufzaehl_e2_Lit"/>
    <w:basedOn w:val="Standard"/>
    <w:rsid w:val="003B74B8"/>
    <w:pPr>
      <w:tabs>
        <w:tab w:val="right" w:pos="851"/>
        <w:tab w:val="left" w:pos="907"/>
      </w:tabs>
      <w:spacing w:before="40" w:line="220" w:lineRule="exact"/>
      <w:ind w:left="907" w:hanging="907"/>
      <w:jc w:val="both"/>
    </w:pPr>
    <w:rPr>
      <w:rFonts w:ascii="Times New Roman" w:eastAsiaTheme="minorEastAsia" w:hAnsi="Times New Roman" w:cs="Times New Roman"/>
      <w:color w:val="000000"/>
      <w:sz w:val="20"/>
      <w:szCs w:val="20"/>
      <w:lang w:val="de-AT" w:eastAsia="de-A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der@salzburg.gv.a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inder@salzburg.gv.at" TargetMode="Externa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vorlagen\Zentrale%20Vorlagen\Neutra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B2DC9F-A99C-4AE2-9F23-893565C0D00F}"/>
      </w:docPartPr>
      <w:docPartBody>
        <w:p w:rsidR="001C41EF" w:rsidRDefault="001C41EF">
          <w:r w:rsidRPr="009E15CA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287964B6A8A4097A134E4F825488C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CBF6F7-F08B-4D32-8D78-39ABB44E7D65}"/>
      </w:docPartPr>
      <w:docPartBody>
        <w:p w:rsidR="00115A2E" w:rsidRDefault="00115A2E" w:rsidP="00115A2E">
          <w:pPr>
            <w:pStyle w:val="6287964B6A8A4097A134E4F825488C37"/>
          </w:pPr>
          <w:r w:rsidRPr="008D5B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0A97CC611149589D4DB2E4D368F3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B5040A-D54E-4BDA-883C-41A5C91EAC2D}"/>
      </w:docPartPr>
      <w:docPartBody>
        <w:p w:rsidR="00115A2E" w:rsidRDefault="00115A2E" w:rsidP="00115A2E">
          <w:pPr>
            <w:pStyle w:val="3A0A97CC611149589D4DB2E4D368F3F1"/>
          </w:pPr>
          <w:r w:rsidRPr="008D5B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2BDD701CF3479F88EEC5450AD07F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3DB047-4A0A-4C71-AFDC-D4C0E73E18B5}"/>
      </w:docPartPr>
      <w:docPartBody>
        <w:p w:rsidR="00115A2E" w:rsidRDefault="00115A2E" w:rsidP="00115A2E">
          <w:pPr>
            <w:pStyle w:val="1F2BDD701CF3479F88EEC5450AD07FE4"/>
          </w:pPr>
          <w:r w:rsidRPr="008D5B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2D268317E342C9AE22AA9E1B6E85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034CCA-B2EF-4CC6-BE9C-E3DF4CB3621F}"/>
      </w:docPartPr>
      <w:docPartBody>
        <w:p w:rsidR="00115A2E" w:rsidRDefault="00115A2E" w:rsidP="00115A2E">
          <w:pPr>
            <w:pStyle w:val="972D268317E342C9AE22AA9E1B6E8500"/>
          </w:pPr>
          <w:r w:rsidRPr="008D5BE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8964387D7064474BFEC7929226974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A84D35-3E5F-4022-8252-5FF31AE9F523}"/>
      </w:docPartPr>
      <w:docPartBody>
        <w:p w:rsidR="00115A2E" w:rsidRDefault="00115A2E" w:rsidP="00115A2E">
          <w:pPr>
            <w:pStyle w:val="78964387D7064474BFEC792922697468"/>
          </w:pPr>
          <w:r w:rsidRPr="008D5B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C7C7609BB74F618B2046FD788AEA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54E2E4-FFC7-44BF-AE36-A23F5FD35FC9}"/>
      </w:docPartPr>
      <w:docPartBody>
        <w:p w:rsidR="00115A2E" w:rsidRDefault="00115A2E" w:rsidP="00115A2E">
          <w:pPr>
            <w:pStyle w:val="75C7C7609BB74F618B2046FD788AEA9C"/>
          </w:pPr>
          <w:r w:rsidRPr="008D5B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638B7C06324B6CAB1CC6D7166697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7B4518-8FF9-4D89-BF12-FBA623249C61}"/>
      </w:docPartPr>
      <w:docPartBody>
        <w:p w:rsidR="00115A2E" w:rsidRDefault="00115A2E" w:rsidP="00115A2E">
          <w:pPr>
            <w:pStyle w:val="84638B7C06324B6CAB1CC6D716669764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111A65F92D4EEF99FCB3D6311D11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A1E96C-10FC-446D-8BDA-43CA67674A66}"/>
      </w:docPartPr>
      <w:docPartBody>
        <w:p w:rsidR="00115A2E" w:rsidRDefault="00115A2E" w:rsidP="00115A2E">
          <w:pPr>
            <w:pStyle w:val="BE111A65F92D4EEF99FCB3D6311D1142"/>
          </w:pPr>
          <w:r w:rsidRPr="003B35F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57396624C2497CA26E2229668430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42C570-8138-497A-B48B-3BE50A7A9A64}"/>
      </w:docPartPr>
      <w:docPartBody>
        <w:p w:rsidR="00994244" w:rsidRDefault="00994244" w:rsidP="00994244">
          <w:pPr>
            <w:pStyle w:val="7D57396624C2497CA26E22296684309B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38C82C652D4324BCE8BB45E38348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E5191F-BCAB-4647-91A3-71080814AD0D}"/>
      </w:docPartPr>
      <w:docPartBody>
        <w:p w:rsidR="00994244" w:rsidRDefault="00994244" w:rsidP="00994244">
          <w:pPr>
            <w:pStyle w:val="B938C82C652D4324BCE8BB45E38348DE"/>
          </w:pPr>
          <w:r w:rsidRPr="0056621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FFF4FFD6356343C6AA16F053C810AD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2D60AB-0AFC-40BB-ACB4-E202AF3830FF}"/>
      </w:docPartPr>
      <w:docPartBody>
        <w:p w:rsidR="00994244" w:rsidRDefault="00994244" w:rsidP="00994244">
          <w:pPr>
            <w:pStyle w:val="FFF4FFD6356343C6AA16F053C810ADF8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0E31F1093C425E9FD6AA7489D5C0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9DBDD7-0FC2-4F57-8FC9-2B006697BC59}"/>
      </w:docPartPr>
      <w:docPartBody>
        <w:p w:rsidR="00994244" w:rsidRDefault="00994244" w:rsidP="00994244">
          <w:pPr>
            <w:pStyle w:val="460E31F1093C425E9FD6AA7489D5C00D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FCA1EF641246FBA1973DEB4EB17F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039493-38B9-4143-96E3-9972132FB585}"/>
      </w:docPartPr>
      <w:docPartBody>
        <w:p w:rsidR="00994244" w:rsidRDefault="00994244" w:rsidP="00994244">
          <w:pPr>
            <w:pStyle w:val="13FCA1EF641246FBA1973DEB4EB17F58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4836B115954ABC8BC4C12889A210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BE0CBA-5213-42E1-9D49-B7A5D6EEEBA5}"/>
      </w:docPartPr>
      <w:docPartBody>
        <w:p w:rsidR="00994244" w:rsidRDefault="00994244" w:rsidP="00994244">
          <w:pPr>
            <w:pStyle w:val="7B4836B115954ABC8BC4C12889A210C2"/>
          </w:pPr>
          <w:r w:rsidRPr="0056621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51A36ECE37144EA5838DF977FC6D75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37CAA8-F7C9-41A3-8B7C-46FF02034EA8}"/>
      </w:docPartPr>
      <w:docPartBody>
        <w:p w:rsidR="00994244" w:rsidRDefault="00994244" w:rsidP="00994244">
          <w:pPr>
            <w:pStyle w:val="51A36ECE37144EA5838DF977FC6D75D9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A27F9EBE374386B84BC02D865076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45F579-E22B-421E-974E-37729E33BCDA}"/>
      </w:docPartPr>
      <w:docPartBody>
        <w:p w:rsidR="00994244" w:rsidRDefault="00994244" w:rsidP="00994244">
          <w:pPr>
            <w:pStyle w:val="38A27F9EBE374386B84BC02D8650762F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3D0731CA034A0291B26865532CAF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40C480-2D56-48F8-A3EC-BB860F41FCE8}"/>
      </w:docPartPr>
      <w:docPartBody>
        <w:p w:rsidR="00994244" w:rsidRDefault="00994244" w:rsidP="00994244">
          <w:pPr>
            <w:pStyle w:val="9B3D0731CA034A0291B26865532CAF84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A502B3B8FE4FA09EB682534D4230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95089A-DF35-4470-B78C-B19A76B44FD0}"/>
      </w:docPartPr>
      <w:docPartBody>
        <w:p w:rsidR="00994244" w:rsidRDefault="00994244" w:rsidP="00994244">
          <w:pPr>
            <w:pStyle w:val="D1A502B3B8FE4FA09EB682534D423075"/>
          </w:pPr>
          <w:r w:rsidRPr="0056621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BB7B4D3A0FA41D2AA630F2B6312A0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5106AA-8CFE-4B73-8EC3-464AABA224E5}"/>
      </w:docPartPr>
      <w:docPartBody>
        <w:p w:rsidR="00994244" w:rsidRDefault="00994244" w:rsidP="00994244">
          <w:pPr>
            <w:pStyle w:val="CBB7B4D3A0FA41D2AA630F2B6312A094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754DC8B67F4DAE923BC3192CD550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A9A40-7BE7-422D-B546-923944E06980}"/>
      </w:docPartPr>
      <w:docPartBody>
        <w:p w:rsidR="00994244" w:rsidRDefault="00994244" w:rsidP="00994244">
          <w:pPr>
            <w:pStyle w:val="3D754DC8B67F4DAE923BC3192CD550F0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8D497E352C4D68A036798AAE2961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357AB8-7B68-4792-9B7C-499406FEFE3F}"/>
      </w:docPartPr>
      <w:docPartBody>
        <w:p w:rsidR="00994244" w:rsidRDefault="00994244" w:rsidP="00994244">
          <w:pPr>
            <w:pStyle w:val="FF8D497E352C4D68A036798AAE296197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8AA084B20E433DA8E828F3831A7C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09ECFE-95A7-4C16-9C6E-B379391DAE51}"/>
      </w:docPartPr>
      <w:docPartBody>
        <w:p w:rsidR="00994244" w:rsidRDefault="00994244" w:rsidP="00994244">
          <w:pPr>
            <w:pStyle w:val="AD8AA084B20E433DA8E828F3831A7C63"/>
          </w:pPr>
          <w:r w:rsidRPr="0056621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61222822BDA4155AA99148524780E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0BD427-7BF0-4CCC-933D-C7F97C7285D3}"/>
      </w:docPartPr>
      <w:docPartBody>
        <w:p w:rsidR="00994244" w:rsidRDefault="00994244" w:rsidP="00994244">
          <w:pPr>
            <w:pStyle w:val="861222822BDA4155AA99148524780ED8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126877D144470AAD8578B6F1F5E1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46159A-92F9-4EB7-B8E6-F893B0AC4B85}"/>
      </w:docPartPr>
      <w:docPartBody>
        <w:p w:rsidR="00994244" w:rsidRDefault="00994244" w:rsidP="00994244">
          <w:pPr>
            <w:pStyle w:val="1C126877D144470AAD8578B6F1F5E1D0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414417A0EF41FBB822F986038F5E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83FE09-0B95-4A5B-9697-A5E348F6AB0B}"/>
      </w:docPartPr>
      <w:docPartBody>
        <w:p w:rsidR="00994244" w:rsidRDefault="00994244" w:rsidP="00994244">
          <w:pPr>
            <w:pStyle w:val="D6414417A0EF41FBB822F986038F5EC8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2161A24A68045FAA8949B3E9140F2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332B5-D7B1-4DEF-88D4-45870F868AB8}"/>
      </w:docPartPr>
      <w:docPartBody>
        <w:p w:rsidR="00994244" w:rsidRDefault="00994244" w:rsidP="00994244">
          <w:pPr>
            <w:pStyle w:val="02161A24A68045FAA8949B3E9140F287"/>
          </w:pPr>
          <w:r w:rsidRPr="003272A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1EF"/>
    <w:rsid w:val="00066C97"/>
    <w:rsid w:val="00115A2E"/>
    <w:rsid w:val="001C41EF"/>
    <w:rsid w:val="00223EA8"/>
    <w:rsid w:val="0029507C"/>
    <w:rsid w:val="002E02F3"/>
    <w:rsid w:val="003169FA"/>
    <w:rsid w:val="003D01A8"/>
    <w:rsid w:val="004C2FBC"/>
    <w:rsid w:val="006C3647"/>
    <w:rsid w:val="0084184B"/>
    <w:rsid w:val="008C41F9"/>
    <w:rsid w:val="00994244"/>
    <w:rsid w:val="00B40C20"/>
    <w:rsid w:val="00B73904"/>
    <w:rsid w:val="00DB35AF"/>
    <w:rsid w:val="00EB7D5C"/>
    <w:rsid w:val="00EC3E4D"/>
    <w:rsid w:val="00FB19D6"/>
    <w:rsid w:val="00F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94244"/>
    <w:rPr>
      <w:color w:val="808080"/>
    </w:rPr>
  </w:style>
  <w:style w:type="paragraph" w:customStyle="1" w:styleId="6287964B6A8A4097A134E4F825488C37">
    <w:name w:val="6287964B6A8A4097A134E4F825488C37"/>
    <w:rsid w:val="00115A2E"/>
  </w:style>
  <w:style w:type="paragraph" w:customStyle="1" w:styleId="3A0A97CC611149589D4DB2E4D368F3F1">
    <w:name w:val="3A0A97CC611149589D4DB2E4D368F3F1"/>
    <w:rsid w:val="00115A2E"/>
  </w:style>
  <w:style w:type="paragraph" w:customStyle="1" w:styleId="3C257F6A0DDA4DB2BDFCF2E655C025D0">
    <w:name w:val="3C257F6A0DDA4DB2BDFCF2E655C025D0"/>
    <w:rsid w:val="00115A2E"/>
  </w:style>
  <w:style w:type="paragraph" w:customStyle="1" w:styleId="D1B306F66E0442CBA6C6A29C1E244654">
    <w:name w:val="D1B306F66E0442CBA6C6A29C1E244654"/>
    <w:rsid w:val="00115A2E"/>
  </w:style>
  <w:style w:type="paragraph" w:customStyle="1" w:styleId="1F2BDD701CF3479F88EEC5450AD07FE4">
    <w:name w:val="1F2BDD701CF3479F88EEC5450AD07FE4"/>
    <w:rsid w:val="00115A2E"/>
  </w:style>
  <w:style w:type="paragraph" w:customStyle="1" w:styleId="972D268317E342C9AE22AA9E1B6E8500">
    <w:name w:val="972D268317E342C9AE22AA9E1B6E8500"/>
    <w:rsid w:val="00115A2E"/>
  </w:style>
  <w:style w:type="paragraph" w:customStyle="1" w:styleId="78964387D7064474BFEC792922697468">
    <w:name w:val="78964387D7064474BFEC792922697468"/>
    <w:rsid w:val="00115A2E"/>
  </w:style>
  <w:style w:type="paragraph" w:customStyle="1" w:styleId="75C7C7609BB74F618B2046FD788AEA9C">
    <w:name w:val="75C7C7609BB74F618B2046FD788AEA9C"/>
    <w:rsid w:val="00115A2E"/>
  </w:style>
  <w:style w:type="paragraph" w:customStyle="1" w:styleId="84638B7C06324B6CAB1CC6D716669764">
    <w:name w:val="84638B7C06324B6CAB1CC6D716669764"/>
    <w:rsid w:val="00115A2E"/>
  </w:style>
  <w:style w:type="paragraph" w:customStyle="1" w:styleId="F27D2357C6DF4E589A5F6F21BB334E21">
    <w:name w:val="F27D2357C6DF4E589A5F6F21BB334E21"/>
    <w:rsid w:val="00115A2E"/>
  </w:style>
  <w:style w:type="paragraph" w:customStyle="1" w:styleId="C18DE6823E0F4DE6A1EF1C81AD618149">
    <w:name w:val="C18DE6823E0F4DE6A1EF1C81AD618149"/>
    <w:rsid w:val="00115A2E"/>
  </w:style>
  <w:style w:type="paragraph" w:customStyle="1" w:styleId="686A434B43FF4E7C9A9F30F7DB429729">
    <w:name w:val="686A434B43FF4E7C9A9F30F7DB429729"/>
    <w:rsid w:val="00115A2E"/>
  </w:style>
  <w:style w:type="paragraph" w:customStyle="1" w:styleId="6A2D106BC50E45EA9F1321A9755A913E">
    <w:name w:val="6A2D106BC50E45EA9F1321A9755A913E"/>
    <w:rsid w:val="00115A2E"/>
  </w:style>
  <w:style w:type="paragraph" w:customStyle="1" w:styleId="BE111A65F92D4EEF99FCB3D6311D1142">
    <w:name w:val="BE111A65F92D4EEF99FCB3D6311D1142"/>
    <w:rsid w:val="00115A2E"/>
  </w:style>
  <w:style w:type="paragraph" w:customStyle="1" w:styleId="7D57396624C2497CA26E22296684309B">
    <w:name w:val="7D57396624C2497CA26E22296684309B"/>
    <w:rsid w:val="00994244"/>
  </w:style>
  <w:style w:type="paragraph" w:customStyle="1" w:styleId="B938C82C652D4324BCE8BB45E38348DE">
    <w:name w:val="B938C82C652D4324BCE8BB45E38348DE"/>
    <w:rsid w:val="00994244"/>
  </w:style>
  <w:style w:type="paragraph" w:customStyle="1" w:styleId="FFF4FFD6356343C6AA16F053C810ADF8">
    <w:name w:val="FFF4FFD6356343C6AA16F053C810ADF8"/>
    <w:rsid w:val="00994244"/>
  </w:style>
  <w:style w:type="paragraph" w:customStyle="1" w:styleId="460E31F1093C425E9FD6AA7489D5C00D">
    <w:name w:val="460E31F1093C425E9FD6AA7489D5C00D"/>
    <w:rsid w:val="00994244"/>
  </w:style>
  <w:style w:type="paragraph" w:customStyle="1" w:styleId="13FCA1EF641246FBA1973DEB4EB17F58">
    <w:name w:val="13FCA1EF641246FBA1973DEB4EB17F58"/>
    <w:rsid w:val="00994244"/>
  </w:style>
  <w:style w:type="paragraph" w:customStyle="1" w:styleId="7B4836B115954ABC8BC4C12889A210C2">
    <w:name w:val="7B4836B115954ABC8BC4C12889A210C2"/>
    <w:rsid w:val="00994244"/>
  </w:style>
  <w:style w:type="paragraph" w:customStyle="1" w:styleId="51A36ECE37144EA5838DF977FC6D75D9">
    <w:name w:val="51A36ECE37144EA5838DF977FC6D75D9"/>
    <w:rsid w:val="00994244"/>
  </w:style>
  <w:style w:type="paragraph" w:customStyle="1" w:styleId="38A27F9EBE374386B84BC02D8650762F">
    <w:name w:val="38A27F9EBE374386B84BC02D8650762F"/>
    <w:rsid w:val="00994244"/>
  </w:style>
  <w:style w:type="paragraph" w:customStyle="1" w:styleId="9B3D0731CA034A0291B26865532CAF84">
    <w:name w:val="9B3D0731CA034A0291B26865532CAF84"/>
    <w:rsid w:val="00994244"/>
  </w:style>
  <w:style w:type="paragraph" w:customStyle="1" w:styleId="D1A502B3B8FE4FA09EB682534D423075">
    <w:name w:val="D1A502B3B8FE4FA09EB682534D423075"/>
    <w:rsid w:val="00994244"/>
  </w:style>
  <w:style w:type="paragraph" w:customStyle="1" w:styleId="CBB7B4D3A0FA41D2AA630F2B6312A094">
    <w:name w:val="CBB7B4D3A0FA41D2AA630F2B6312A094"/>
    <w:rsid w:val="00994244"/>
  </w:style>
  <w:style w:type="paragraph" w:customStyle="1" w:styleId="3D754DC8B67F4DAE923BC3192CD550F0">
    <w:name w:val="3D754DC8B67F4DAE923BC3192CD550F0"/>
    <w:rsid w:val="00994244"/>
  </w:style>
  <w:style w:type="paragraph" w:customStyle="1" w:styleId="FF8D497E352C4D68A036798AAE296197">
    <w:name w:val="FF8D497E352C4D68A036798AAE296197"/>
    <w:rsid w:val="00994244"/>
  </w:style>
  <w:style w:type="paragraph" w:customStyle="1" w:styleId="AD8AA084B20E433DA8E828F3831A7C63">
    <w:name w:val="AD8AA084B20E433DA8E828F3831A7C63"/>
    <w:rsid w:val="00994244"/>
  </w:style>
  <w:style w:type="paragraph" w:customStyle="1" w:styleId="861222822BDA4155AA99148524780ED8">
    <w:name w:val="861222822BDA4155AA99148524780ED8"/>
    <w:rsid w:val="00994244"/>
  </w:style>
  <w:style w:type="paragraph" w:customStyle="1" w:styleId="1C126877D144470AAD8578B6F1F5E1D0">
    <w:name w:val="1C126877D144470AAD8578B6F1F5E1D0"/>
    <w:rsid w:val="00994244"/>
  </w:style>
  <w:style w:type="paragraph" w:customStyle="1" w:styleId="D6414417A0EF41FBB822F986038F5EC8">
    <w:name w:val="D6414417A0EF41FBB822F986038F5EC8"/>
    <w:rsid w:val="00994244"/>
  </w:style>
  <w:style w:type="paragraph" w:customStyle="1" w:styleId="02161A24A68045FAA8949B3E9140F287">
    <w:name w:val="02161A24A68045FAA8949B3E9140F287"/>
    <w:rsid w:val="009942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E8F92-3E56-4408-AC17-AE9FC0F3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Neutral.dotm</Template>
  <TotalTime>0</TotalTime>
  <Pages>2</Pages>
  <Words>474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2026-01-19T10:29:00Z</dcterms:created>
  <dcterms:modified xsi:type="dcterms:W3CDTF">2026-08-25T13:17:00Z</dcterms:modified>
</cp:coreProperties>
</file>