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16C26" w14:textId="08497014" w:rsidR="001F739C" w:rsidRDefault="00724E8F" w:rsidP="003A191C">
      <w:pPr>
        <w:ind w:right="2975"/>
        <w:rPr>
          <w:rFonts w:ascii="Trebuchet MS" w:eastAsia="Trebuchet MS" w:hAnsi="Trebuchet MS" w:cs="Trebuchet MS"/>
          <w:b/>
          <w:bCs/>
          <w:color w:val="1D1D1B"/>
          <w:sz w:val="36"/>
          <w:szCs w:val="36"/>
        </w:rPr>
      </w:pPr>
      <w:r>
        <w:rPr>
          <w:rFonts w:ascii="Trebuchet MS" w:eastAsia="Trebuchet MS" w:hAnsi="Trebuchet MS" w:cs="Trebuchet MS"/>
          <w:b/>
          <w:bCs/>
          <w:color w:val="1D1D1B"/>
          <w:w w:val="99"/>
          <w:position w:val="-1"/>
          <w:sz w:val="36"/>
          <w:szCs w:val="36"/>
        </w:rPr>
        <w:t>Planung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7459"/>
        <w:gridCol w:w="3728"/>
        <w:gridCol w:w="3732"/>
        <w:gridCol w:w="7455"/>
      </w:tblGrid>
      <w:tr w:rsidR="00C80545" w:rsidRPr="00000613" w14:paraId="1C1BB958" w14:textId="77777777" w:rsidTr="004D2591">
        <w:tc>
          <w:tcPr>
            <w:tcW w:w="1667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E8EC1A5" w14:textId="77777777" w:rsidR="00C80545" w:rsidRPr="00000613" w:rsidRDefault="5B1CB21F" w:rsidP="74F9D858">
            <w:pPr>
              <w:tabs>
                <w:tab w:val="left" w:pos="6379"/>
              </w:tabs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74F9D858">
              <w:rPr>
                <w:rFonts w:ascii="Trebuchet MS" w:hAnsi="Trebuchet MS"/>
                <w:b/>
                <w:bCs/>
                <w:sz w:val="20"/>
                <w:szCs w:val="20"/>
              </w:rPr>
              <w:t>Emotionen und soziale Beziehungen</w:t>
            </w:r>
          </w:p>
        </w:tc>
        <w:tc>
          <w:tcPr>
            <w:tcW w:w="1667" w:type="pct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5A7E0F6" w14:textId="4413F7F9" w:rsidR="00C80545" w:rsidRPr="00000613" w:rsidRDefault="3E18D148" w:rsidP="74F9D858">
            <w:pPr>
              <w:tabs>
                <w:tab w:val="left" w:pos="6379"/>
              </w:tabs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>Ethik und Gesellschaft</w:t>
            </w:r>
            <w:r w:rsidR="26F49AFB"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46E0752" w14:textId="395F394E" w:rsidR="00C80545" w:rsidRPr="00000613" w:rsidRDefault="3E18D148" w:rsidP="74F9D858">
            <w:pPr>
              <w:tabs>
                <w:tab w:val="left" w:pos="6379"/>
              </w:tabs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>Sprache und Kommunikation</w:t>
            </w:r>
          </w:p>
        </w:tc>
      </w:tr>
      <w:tr w:rsidR="001D2496" w:rsidRPr="00000613" w14:paraId="26A8F4E8" w14:textId="77777777" w:rsidTr="004D2591">
        <w:tc>
          <w:tcPr>
            <w:tcW w:w="1667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6EA235AA" w14:textId="79E31490" w:rsidR="001D2496" w:rsidRPr="004F3226" w:rsidRDefault="007B88ED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4"/>
                <w:szCs w:val="14"/>
              </w:rPr>
            </w:pPr>
            <w:r w:rsidRPr="74F9D858"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  <w:t>Welche KOMPETENZEN der Kinder möchte</w:t>
            </w:r>
            <w:r w:rsidR="063B7BA2" w:rsidRPr="74F9D858"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  <w:t>n WIR</w:t>
            </w:r>
            <w:r w:rsidRPr="74F9D858"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  <w:t xml:space="preserve"> fördern </w:t>
            </w:r>
          </w:p>
        </w:tc>
        <w:tc>
          <w:tcPr>
            <w:tcW w:w="1667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5A517CE3" w14:textId="262959D0" w:rsidR="001D2496" w:rsidRPr="00000613" w:rsidRDefault="79D3F56D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4"/>
                <w:szCs w:val="14"/>
              </w:rPr>
            </w:pPr>
            <w:r w:rsidRPr="74F9D858"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  <w:t>Welche KOMPETENZEN der Kinder möchten WIR fördern</w:t>
            </w:r>
          </w:p>
          <w:p w14:paraId="5FF1ACA6" w14:textId="1BCD9DEB" w:rsidR="001D2496" w:rsidRPr="00000613" w:rsidRDefault="001D2496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666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8970C5C" w14:textId="743E36C8" w:rsidR="001D2496" w:rsidRPr="00000613" w:rsidRDefault="79D3F56D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4"/>
                <w:szCs w:val="14"/>
              </w:rPr>
            </w:pPr>
            <w:r w:rsidRPr="74F9D858"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  <w:t>Welche KOMPETENZEN der Kinder möchten WIR fördern</w:t>
            </w:r>
          </w:p>
          <w:p w14:paraId="557939BD" w14:textId="64CEFEF4" w:rsidR="001D2496" w:rsidRPr="00000613" w:rsidRDefault="001D2496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</w:tr>
      <w:tr w:rsidR="00C80545" w:rsidRPr="00714F6C" w14:paraId="47A8CCC4" w14:textId="77777777" w:rsidTr="004D2591">
        <w:trPr>
          <w:trHeight w:val="1134"/>
        </w:trPr>
        <w:tc>
          <w:tcPr>
            <w:tcW w:w="1667" w:type="pct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83BAD" w14:textId="53930099" w:rsidR="00FF1081" w:rsidRPr="00714F6C" w:rsidRDefault="00FF1081" w:rsidP="74F9D858">
            <w:pPr>
              <w:pStyle w:val="Listenabsatz"/>
              <w:tabs>
                <w:tab w:val="left" w:pos="6379"/>
              </w:tabs>
              <w:ind w:left="176" w:hanging="219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  <w:tc>
          <w:tcPr>
            <w:tcW w:w="1667" w:type="pct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A63C0F" w14:textId="498ACC71" w:rsidR="00F064DB" w:rsidRPr="00714F6C" w:rsidRDefault="00F064DB" w:rsidP="74F9D858">
            <w:pPr>
              <w:pStyle w:val="Listenabsatz"/>
              <w:tabs>
                <w:tab w:val="left" w:pos="6379"/>
              </w:tabs>
              <w:ind w:left="133" w:hanging="219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  <w:tc>
          <w:tcPr>
            <w:tcW w:w="1666" w:type="pct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5AC79E" w14:textId="32D7CA64" w:rsidR="002F0914" w:rsidRPr="00714F6C" w:rsidRDefault="002F0914" w:rsidP="74F9D858">
            <w:pPr>
              <w:pStyle w:val="Listenabsatz"/>
              <w:tabs>
                <w:tab w:val="left" w:pos="6379"/>
              </w:tabs>
              <w:ind w:left="6480" w:right="-1440" w:firstLine="9450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</w:tr>
      <w:tr w:rsidR="00000613" w:rsidRPr="00000613" w14:paraId="4FB1F006" w14:textId="77777777" w:rsidTr="004D2591">
        <w:trPr>
          <w:trHeight w:val="20"/>
        </w:trPr>
        <w:tc>
          <w:tcPr>
            <w:tcW w:w="1667" w:type="pct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570775C0" w14:textId="2886107B" w:rsidR="0021628D" w:rsidRPr="001D2496" w:rsidRDefault="7788C7F4" w:rsidP="74F9D858">
            <w:pPr>
              <w:tabs>
                <w:tab w:val="left" w:pos="6379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74F9D858">
              <w:rPr>
                <w:rFonts w:ascii="Trebuchet MS" w:eastAsia="Trebuchet MS" w:hAnsi="Trebuchet MS" w:cs="Trebuchet MS"/>
                <w:i/>
                <w:iCs/>
                <w:color w:val="808080" w:themeColor="background1" w:themeShade="80"/>
                <w:sz w:val="16"/>
                <w:szCs w:val="16"/>
              </w:rPr>
              <w:t>Welche Impulse setzen wir, um den Kindern die Möglichkeit zu geben, die oben genannten Kompetenzen zu erreichen</w:t>
            </w:r>
          </w:p>
        </w:tc>
        <w:tc>
          <w:tcPr>
            <w:tcW w:w="1667" w:type="pct"/>
            <w:gridSpan w:val="2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48011390" w14:textId="606D973A" w:rsidR="00C80545" w:rsidRPr="00000613" w:rsidRDefault="7788C7F4" w:rsidP="74F9D858">
            <w:pPr>
              <w:tabs>
                <w:tab w:val="left" w:pos="6379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74F9D858">
              <w:rPr>
                <w:rFonts w:ascii="Trebuchet MS" w:eastAsia="Trebuchet MS" w:hAnsi="Trebuchet MS" w:cs="Trebuchet MS"/>
                <w:i/>
                <w:iCs/>
                <w:color w:val="808080" w:themeColor="background1" w:themeShade="80"/>
                <w:sz w:val="16"/>
                <w:szCs w:val="16"/>
              </w:rPr>
              <w:t>Welche Impulse setzen wir, um den Kindern die Möglichkeit zu geben, die oben genannten Kompetenzen zu erreichen</w:t>
            </w:r>
          </w:p>
        </w:tc>
        <w:tc>
          <w:tcPr>
            <w:tcW w:w="1666" w:type="pct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12E754EE" w14:textId="0B0822F6" w:rsidR="00C80545" w:rsidRPr="00000613" w:rsidRDefault="7788C7F4" w:rsidP="74F9D858">
            <w:pPr>
              <w:tabs>
                <w:tab w:val="left" w:pos="6379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74F9D858">
              <w:rPr>
                <w:rFonts w:ascii="Trebuchet MS" w:eastAsia="Trebuchet MS" w:hAnsi="Trebuchet MS" w:cs="Trebuchet MS"/>
                <w:i/>
                <w:iCs/>
                <w:color w:val="808080" w:themeColor="background1" w:themeShade="80"/>
                <w:sz w:val="16"/>
                <w:szCs w:val="16"/>
              </w:rPr>
              <w:t>Welche Impulse setzen wir, um den Kindern die Möglichkeit zu geben, die oben genannten Kompetenzen zu erreichen</w:t>
            </w:r>
          </w:p>
        </w:tc>
      </w:tr>
      <w:tr w:rsidR="00C80545" w:rsidRPr="00714F6C" w14:paraId="56965CF3" w14:textId="77777777" w:rsidTr="004D2591">
        <w:trPr>
          <w:trHeight w:val="2835"/>
        </w:trPr>
        <w:tc>
          <w:tcPr>
            <w:tcW w:w="1667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51ED8B" w14:textId="3D7CA2CB" w:rsidR="00FF1081" w:rsidRPr="00714F6C" w:rsidRDefault="00FF1081" w:rsidP="74F9D858">
            <w:pPr>
              <w:pStyle w:val="Listenabsatz"/>
              <w:tabs>
                <w:tab w:val="left" w:pos="6379"/>
              </w:tabs>
              <w:ind w:left="176" w:hanging="218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  <w:tc>
          <w:tcPr>
            <w:tcW w:w="1667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12E5C1" w14:textId="6CD1E33D" w:rsidR="00F064DB" w:rsidRPr="00F064DB" w:rsidRDefault="00F064DB" w:rsidP="74F9D858">
            <w:pPr>
              <w:tabs>
                <w:tab w:val="left" w:pos="6379"/>
              </w:tabs>
            </w:pPr>
          </w:p>
        </w:tc>
        <w:tc>
          <w:tcPr>
            <w:tcW w:w="1666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050B7C" w14:textId="28BF2FE9" w:rsidR="002F0914" w:rsidRPr="00714F6C" w:rsidRDefault="002F0914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70AD47" w:themeColor="accent6"/>
                <w:sz w:val="19"/>
                <w:szCs w:val="19"/>
              </w:rPr>
            </w:pPr>
          </w:p>
        </w:tc>
      </w:tr>
      <w:tr w:rsidR="008153E0" w:rsidRPr="001F739C" w14:paraId="758DE0CA" w14:textId="77777777" w:rsidTr="004D2591">
        <w:trPr>
          <w:trHeight w:val="340"/>
        </w:trPr>
        <w:tc>
          <w:tcPr>
            <w:tcW w:w="1667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78CC5D" w14:textId="77777777" w:rsidR="008153E0" w:rsidRPr="001F739C" w:rsidRDefault="008153E0" w:rsidP="0021628D">
            <w:pPr>
              <w:tabs>
                <w:tab w:val="left" w:pos="6379"/>
              </w:tabs>
              <w:rPr>
                <w:rFonts w:ascii="Trebuchet MS" w:hAnsi="Trebuchet MS"/>
                <w:b/>
              </w:rPr>
            </w:pPr>
            <w:r w:rsidRPr="001F739C">
              <w:rPr>
                <w:rFonts w:ascii="Trebuchet MS" w:hAnsi="Trebuchet MS"/>
                <w:b/>
              </w:rPr>
              <w:t>Erziehungs- und Bildungspartnerschaft und</w:t>
            </w:r>
          </w:p>
          <w:p w14:paraId="7244EFD0" w14:textId="77777777" w:rsidR="008153E0" w:rsidRPr="001F739C" w:rsidRDefault="008153E0" w:rsidP="0021628D">
            <w:pPr>
              <w:tabs>
                <w:tab w:val="left" w:pos="6379"/>
              </w:tabs>
              <w:rPr>
                <w:rFonts w:ascii="Trebuchet MS" w:hAnsi="Trebuchet MS"/>
                <w:b/>
              </w:rPr>
            </w:pPr>
            <w:r w:rsidRPr="001F739C">
              <w:rPr>
                <w:rFonts w:ascii="Trebuchet MS" w:hAnsi="Trebuchet MS"/>
                <w:b/>
              </w:rPr>
              <w:t>Interdisziplinäre Zusammenarbeit</w:t>
            </w:r>
            <w:r>
              <w:rPr>
                <w:rFonts w:ascii="Trebuchet MS" w:hAnsi="Trebuchet MS"/>
                <w:b/>
              </w:rPr>
              <w:t>:</w:t>
            </w:r>
          </w:p>
          <w:p w14:paraId="59B0EB35" w14:textId="633F05E1" w:rsidR="00CC0BE5" w:rsidRPr="00CC0BE5" w:rsidRDefault="00CC0BE5" w:rsidP="00CC0BE5">
            <w:pPr>
              <w:tabs>
                <w:tab w:val="left" w:pos="6379"/>
              </w:tabs>
              <w:rPr>
                <w:rFonts w:ascii="Trebuchet MS" w:hAnsi="Trebuchet MS"/>
                <w:i/>
                <w:sz w:val="20"/>
                <w:szCs w:val="20"/>
              </w:rPr>
            </w:pPr>
          </w:p>
        </w:tc>
        <w:tc>
          <w:tcPr>
            <w:tcW w:w="1667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2C675D" w14:textId="3DFA4217" w:rsidR="008153E0" w:rsidRPr="008F3531" w:rsidRDefault="451955BA" w:rsidP="74F9D858">
            <w:pPr>
              <w:tabs>
                <w:tab w:val="left" w:pos="6379"/>
              </w:tabs>
              <w:jc w:val="center"/>
              <w:rPr>
                <w:rFonts w:ascii="Trebuchet MS" w:hAnsi="Trebuchet MS"/>
                <w:b/>
                <w:bCs/>
                <w:i/>
                <w:iCs/>
                <w:color w:val="92D050"/>
                <w:sz w:val="19"/>
                <w:szCs w:val="19"/>
              </w:rPr>
            </w:pPr>
            <w:r w:rsidRPr="74F9D858">
              <w:rPr>
                <w:rFonts w:ascii="Trebuchet MS" w:hAnsi="Trebuchet MS"/>
                <w:b/>
                <w:bCs/>
                <w:i/>
                <w:iCs/>
                <w:color w:val="000000" w:themeColor="text1"/>
                <w:sz w:val="19"/>
                <w:szCs w:val="19"/>
              </w:rPr>
              <w:t>Themen der Grupp</w:t>
            </w:r>
            <w:r w:rsidR="428D89E3" w:rsidRPr="74F9D858">
              <w:rPr>
                <w:rFonts w:ascii="Trebuchet MS" w:hAnsi="Trebuchet MS"/>
                <w:b/>
                <w:bCs/>
                <w:i/>
                <w:iCs/>
                <w:color w:val="000000" w:themeColor="text1"/>
                <w:sz w:val="19"/>
                <w:szCs w:val="19"/>
              </w:rPr>
              <w:t xml:space="preserve">e </w:t>
            </w:r>
            <w:r w:rsidRPr="74F9D858">
              <w:rPr>
                <w:rFonts w:ascii="Trebuchet MS" w:hAnsi="Trebuchet MS"/>
                <w:b/>
                <w:bCs/>
                <w:i/>
                <w:iCs/>
                <w:color w:val="000000" w:themeColor="text1"/>
                <w:sz w:val="19"/>
                <w:szCs w:val="19"/>
              </w:rPr>
              <w:t>und Interesse</w:t>
            </w:r>
            <w:r w:rsidR="582E3AF5" w:rsidRPr="74F9D858">
              <w:rPr>
                <w:rFonts w:ascii="Trebuchet MS" w:hAnsi="Trebuchet MS"/>
                <w:b/>
                <w:bCs/>
                <w:i/>
                <w:iCs/>
                <w:color w:val="000000" w:themeColor="text1"/>
                <w:sz w:val="19"/>
                <w:szCs w:val="19"/>
              </w:rPr>
              <w:t>n</w:t>
            </w:r>
            <w:r w:rsidRPr="74F9D858">
              <w:rPr>
                <w:rFonts w:ascii="Trebuchet MS" w:hAnsi="Trebuchet MS"/>
                <w:b/>
                <w:bCs/>
                <w:i/>
                <w:iCs/>
                <w:color w:val="000000" w:themeColor="text1"/>
                <w:sz w:val="19"/>
                <w:szCs w:val="19"/>
              </w:rPr>
              <w:t xml:space="preserve"> der Kinder </w:t>
            </w:r>
          </w:p>
        </w:tc>
        <w:tc>
          <w:tcPr>
            <w:tcW w:w="166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865179" w14:textId="77777777" w:rsidR="008153E0" w:rsidRPr="0021628D" w:rsidRDefault="008153E0" w:rsidP="0021628D">
            <w:pPr>
              <w:tabs>
                <w:tab w:val="left" w:pos="6379"/>
              </w:tabs>
              <w:rPr>
                <w:rFonts w:ascii="Trebuchet MS" w:hAnsi="Trebuchet MS"/>
                <w:b/>
              </w:rPr>
            </w:pPr>
            <w:r w:rsidRPr="005C7808">
              <w:rPr>
                <w:rFonts w:ascii="Trebuchet MS" w:hAnsi="Trebuchet MS"/>
                <w:b/>
              </w:rPr>
              <w:t>Allgemeines</w:t>
            </w:r>
            <w:r>
              <w:rPr>
                <w:rFonts w:ascii="Trebuchet MS" w:hAnsi="Trebuchet MS"/>
                <w:b/>
              </w:rPr>
              <w:t>:</w:t>
            </w:r>
          </w:p>
          <w:p w14:paraId="45D48E5E" w14:textId="77777777" w:rsidR="008153E0" w:rsidRDefault="008153E0" w:rsidP="008C0560">
            <w:pPr>
              <w:tabs>
                <w:tab w:val="left" w:pos="6379"/>
              </w:tabs>
              <w:rPr>
                <w:rFonts w:ascii="Trebuchet MS" w:hAnsi="Trebuchet MS"/>
                <w:i/>
                <w:color w:val="808080" w:themeColor="background1" w:themeShade="80"/>
                <w:sz w:val="16"/>
                <w:szCs w:val="16"/>
              </w:rPr>
            </w:pPr>
            <w:r w:rsidRPr="00000613">
              <w:rPr>
                <w:rFonts w:ascii="Trebuchet MS" w:hAnsi="Trebuchet MS"/>
                <w:i/>
                <w:color w:val="808080" w:themeColor="background1" w:themeShade="80"/>
                <w:sz w:val="16"/>
                <w:szCs w:val="16"/>
              </w:rPr>
              <w:t>Themen der PädagogInnen</w:t>
            </w:r>
            <w:r w:rsidR="00663D37">
              <w:rPr>
                <w:rFonts w:ascii="Trebuchet MS" w:hAnsi="Trebuchet MS"/>
                <w:i/>
                <w:color w:val="808080" w:themeColor="background1" w:themeShade="80"/>
                <w:sz w:val="16"/>
                <w:szCs w:val="16"/>
              </w:rPr>
              <w:t xml:space="preserve">, welche sich </w:t>
            </w:r>
            <w:r w:rsidR="006A7B5A">
              <w:rPr>
                <w:rFonts w:ascii="Trebuchet MS" w:hAnsi="Trebuchet MS"/>
                <w:i/>
                <w:color w:val="808080" w:themeColor="background1" w:themeShade="80"/>
                <w:sz w:val="16"/>
                <w:szCs w:val="16"/>
              </w:rPr>
              <w:t xml:space="preserve">z.B. durch den Jahreskreis entwickeln </w:t>
            </w:r>
          </w:p>
          <w:p w14:paraId="55533E67" w14:textId="0784986C" w:rsidR="00CC0BE5" w:rsidRPr="004E0DD5" w:rsidRDefault="294A584F" w:rsidP="74F9D858">
            <w:pPr>
              <w:pStyle w:val="Listenabsatz"/>
              <w:tabs>
                <w:tab w:val="left" w:pos="6379"/>
              </w:tabs>
              <w:rPr>
                <w:rFonts w:ascii="Trebuchet MS" w:hAnsi="Trebuchet MS"/>
                <w:b/>
                <w:bCs/>
                <w:color w:val="000000" w:themeColor="text1"/>
                <w:sz w:val="16"/>
                <w:szCs w:val="16"/>
              </w:rPr>
            </w:pPr>
            <w:r w:rsidRPr="74F9D858">
              <w:rPr>
                <w:rFonts w:ascii="Trebuchet MS" w:hAnsi="Trebuchet MS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5208E5" w:rsidRPr="001F739C" w14:paraId="2FD290A7" w14:textId="77777777" w:rsidTr="004D2591">
        <w:trPr>
          <w:trHeight w:val="1134"/>
        </w:trPr>
        <w:tc>
          <w:tcPr>
            <w:tcW w:w="1667" w:type="pct"/>
            <w:vMerge/>
            <w:tcBorders>
              <w:left w:val="single" w:sz="18" w:space="0" w:color="auto"/>
            </w:tcBorders>
          </w:tcPr>
          <w:p w14:paraId="6B606F36" w14:textId="77777777" w:rsidR="005208E5" w:rsidRPr="001F739C" w:rsidRDefault="005208E5" w:rsidP="0021628D">
            <w:pPr>
              <w:tabs>
                <w:tab w:val="left" w:pos="6379"/>
              </w:tabs>
              <w:rPr>
                <w:rFonts w:ascii="Trebuchet MS" w:hAnsi="Trebuchet MS"/>
                <w:b/>
              </w:rPr>
            </w:pPr>
          </w:p>
        </w:tc>
        <w:tc>
          <w:tcPr>
            <w:tcW w:w="833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81072DA" w14:textId="5AA43626" w:rsidR="005208E5" w:rsidRPr="00AF1C36" w:rsidRDefault="00AF1C36" w:rsidP="00AF1C36">
            <w:pPr>
              <w:tabs>
                <w:tab w:val="left" w:pos="6379"/>
              </w:tabs>
              <w:rPr>
                <w:rFonts w:ascii="Trebuchet MS" w:hAnsi="Trebuchet MS"/>
                <w:i/>
                <w:color w:val="92D050"/>
                <w:sz w:val="19"/>
                <w:szCs w:val="19"/>
              </w:rPr>
            </w:pPr>
            <w:r w:rsidRPr="00AF1C36">
              <w:rPr>
                <w:rFonts w:ascii="Trebuchet MS" w:hAnsi="Trebuchet MS"/>
                <w:i/>
                <w:color w:val="92D050"/>
                <w:sz w:val="19"/>
                <w:szCs w:val="19"/>
              </w:rPr>
              <w:t xml:space="preserve"> </w:t>
            </w:r>
          </w:p>
        </w:tc>
        <w:tc>
          <w:tcPr>
            <w:tcW w:w="83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9759CF" w14:textId="68BE2FDC" w:rsidR="005208E5" w:rsidRPr="00347440" w:rsidRDefault="005208E5" w:rsidP="005208E5">
            <w:pPr>
              <w:pStyle w:val="Listenabsatz"/>
              <w:tabs>
                <w:tab w:val="left" w:pos="6379"/>
              </w:tabs>
              <w:rPr>
                <w:rFonts w:ascii="Trebuchet MS" w:hAnsi="Trebuchet MS"/>
                <w:b/>
                <w:bCs/>
                <w:i/>
                <w:color w:val="2E74B5" w:themeColor="accent1" w:themeShade="BF"/>
                <w:sz w:val="19"/>
                <w:szCs w:val="19"/>
              </w:rPr>
            </w:pPr>
          </w:p>
        </w:tc>
        <w:tc>
          <w:tcPr>
            <w:tcW w:w="1666" w:type="pct"/>
            <w:vMerge/>
            <w:tcBorders>
              <w:right w:val="single" w:sz="18" w:space="0" w:color="auto"/>
            </w:tcBorders>
          </w:tcPr>
          <w:p w14:paraId="625D4951" w14:textId="77777777" w:rsidR="005208E5" w:rsidRPr="005C7808" w:rsidRDefault="005208E5" w:rsidP="0021628D">
            <w:pPr>
              <w:tabs>
                <w:tab w:val="left" w:pos="6379"/>
              </w:tabs>
              <w:rPr>
                <w:rFonts w:ascii="Trebuchet MS" w:hAnsi="Trebuchet MS"/>
                <w:b/>
              </w:rPr>
            </w:pPr>
          </w:p>
        </w:tc>
      </w:tr>
      <w:tr w:rsidR="005208E5" w:rsidRPr="001F739C" w14:paraId="41A84E58" w14:textId="77777777" w:rsidTr="004D2591">
        <w:trPr>
          <w:trHeight w:val="1134"/>
        </w:trPr>
        <w:tc>
          <w:tcPr>
            <w:tcW w:w="1667" w:type="pct"/>
            <w:vMerge/>
            <w:tcBorders>
              <w:left w:val="single" w:sz="18" w:space="0" w:color="auto"/>
            </w:tcBorders>
          </w:tcPr>
          <w:p w14:paraId="5EF58A62" w14:textId="77777777" w:rsidR="005208E5" w:rsidRPr="001F739C" w:rsidRDefault="005208E5" w:rsidP="00C80545">
            <w:pPr>
              <w:tabs>
                <w:tab w:val="left" w:pos="6379"/>
              </w:tabs>
              <w:rPr>
                <w:rFonts w:ascii="Trebuchet MS" w:hAnsi="Trebuchet MS"/>
              </w:rPr>
            </w:pPr>
          </w:p>
        </w:tc>
        <w:tc>
          <w:tcPr>
            <w:tcW w:w="833" w:type="pct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30FBD57" w14:textId="246F3DD7" w:rsidR="00AF1C36" w:rsidRPr="00AF1C36" w:rsidRDefault="00AF1C36" w:rsidP="00AF1C36">
            <w:pPr>
              <w:tabs>
                <w:tab w:val="left" w:pos="6379"/>
              </w:tabs>
              <w:jc w:val="center"/>
              <w:rPr>
                <w:rFonts w:ascii="Trebuchet MS" w:hAnsi="Trebuchet MS"/>
                <w:iCs/>
                <w:color w:val="ED7D31" w:themeColor="accent2"/>
                <w:sz w:val="19"/>
                <w:szCs w:val="19"/>
              </w:rPr>
            </w:pPr>
          </w:p>
        </w:tc>
        <w:tc>
          <w:tcPr>
            <w:tcW w:w="834" w:type="pct"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3F5D9A0" w14:textId="1D633C5F" w:rsidR="005208E5" w:rsidRPr="00AF1C36" w:rsidRDefault="005208E5" w:rsidP="00574DE8">
            <w:pPr>
              <w:tabs>
                <w:tab w:val="left" w:pos="6379"/>
              </w:tabs>
              <w:jc w:val="center"/>
              <w:rPr>
                <w:rFonts w:ascii="Trebuchet MS" w:hAnsi="Trebuchet MS"/>
                <w:b/>
                <w:bCs/>
                <w:i/>
                <w:color w:val="7030A0"/>
                <w:sz w:val="19"/>
                <w:szCs w:val="19"/>
              </w:rPr>
            </w:pPr>
          </w:p>
        </w:tc>
        <w:tc>
          <w:tcPr>
            <w:tcW w:w="1666" w:type="pct"/>
            <w:vMerge/>
            <w:tcBorders>
              <w:right w:val="single" w:sz="18" w:space="0" w:color="auto"/>
            </w:tcBorders>
          </w:tcPr>
          <w:p w14:paraId="19AA9F27" w14:textId="77777777" w:rsidR="005208E5" w:rsidRPr="001F739C" w:rsidRDefault="005208E5" w:rsidP="00C80545">
            <w:pPr>
              <w:tabs>
                <w:tab w:val="left" w:pos="6379"/>
              </w:tabs>
              <w:rPr>
                <w:rFonts w:ascii="Trebuchet MS" w:hAnsi="Trebuchet MS"/>
              </w:rPr>
            </w:pPr>
          </w:p>
        </w:tc>
      </w:tr>
      <w:tr w:rsidR="005208E5" w:rsidRPr="001F739C" w14:paraId="34C791B3" w14:textId="77777777" w:rsidTr="004D2591">
        <w:trPr>
          <w:trHeight w:val="1134"/>
        </w:trPr>
        <w:tc>
          <w:tcPr>
            <w:tcW w:w="1667" w:type="pct"/>
            <w:vMerge/>
            <w:tcBorders>
              <w:left w:val="single" w:sz="18" w:space="0" w:color="auto"/>
            </w:tcBorders>
          </w:tcPr>
          <w:p w14:paraId="70D26221" w14:textId="77777777" w:rsidR="005208E5" w:rsidRPr="001F739C" w:rsidRDefault="005208E5" w:rsidP="00C80545">
            <w:pPr>
              <w:tabs>
                <w:tab w:val="left" w:pos="6379"/>
              </w:tabs>
              <w:rPr>
                <w:rFonts w:ascii="Trebuchet MS" w:hAnsi="Trebuchet MS"/>
              </w:rPr>
            </w:pPr>
          </w:p>
        </w:tc>
        <w:tc>
          <w:tcPr>
            <w:tcW w:w="833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D407F89" w14:textId="77777777" w:rsidR="005208E5" w:rsidRPr="00714F6C" w:rsidRDefault="005208E5" w:rsidP="00C110A3">
            <w:pPr>
              <w:tabs>
                <w:tab w:val="left" w:pos="6379"/>
              </w:tabs>
              <w:rPr>
                <w:rFonts w:ascii="Trebuchet MS" w:hAnsi="Trebuchet MS"/>
                <w:i/>
                <w:sz w:val="19"/>
                <w:szCs w:val="19"/>
              </w:rPr>
            </w:pPr>
          </w:p>
        </w:tc>
        <w:tc>
          <w:tcPr>
            <w:tcW w:w="834" w:type="pct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6E88F7D" w14:textId="62DAC18F" w:rsidR="005208E5" w:rsidRPr="00714F6C" w:rsidRDefault="005208E5" w:rsidP="00C110A3">
            <w:pPr>
              <w:tabs>
                <w:tab w:val="left" w:pos="6379"/>
              </w:tabs>
              <w:rPr>
                <w:rFonts w:ascii="Trebuchet MS" w:hAnsi="Trebuchet MS"/>
                <w:i/>
                <w:sz w:val="19"/>
                <w:szCs w:val="19"/>
              </w:rPr>
            </w:pPr>
          </w:p>
        </w:tc>
        <w:tc>
          <w:tcPr>
            <w:tcW w:w="1666" w:type="pct"/>
            <w:vMerge/>
            <w:tcBorders>
              <w:right w:val="single" w:sz="18" w:space="0" w:color="auto"/>
            </w:tcBorders>
          </w:tcPr>
          <w:p w14:paraId="62D587CC" w14:textId="77777777" w:rsidR="005208E5" w:rsidRPr="001F739C" w:rsidRDefault="005208E5" w:rsidP="00C80545">
            <w:pPr>
              <w:tabs>
                <w:tab w:val="left" w:pos="6379"/>
              </w:tabs>
              <w:rPr>
                <w:rFonts w:ascii="Trebuchet MS" w:hAnsi="Trebuchet MS"/>
              </w:rPr>
            </w:pPr>
          </w:p>
        </w:tc>
      </w:tr>
      <w:tr w:rsidR="001D2496" w:rsidRPr="00000613" w14:paraId="563486D1" w14:textId="77777777" w:rsidTr="004D2591">
        <w:tc>
          <w:tcPr>
            <w:tcW w:w="1667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53354AB6" w14:textId="10CA4C6A" w:rsidR="001D2496" w:rsidRPr="00000613" w:rsidRDefault="26A0D776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4"/>
                <w:szCs w:val="14"/>
              </w:rPr>
            </w:pPr>
            <w:r w:rsidRPr="74F9D858"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  <w:t>Welche KOMPETENZEN der Kinder möchten WIR fördern</w:t>
            </w:r>
          </w:p>
          <w:p w14:paraId="672D4BC7" w14:textId="010244F0" w:rsidR="001D2496" w:rsidRPr="00000613" w:rsidRDefault="001D2496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667" w:type="pct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42D13AB" w14:textId="6DF7ADB8" w:rsidR="001D2496" w:rsidRPr="00000613" w:rsidRDefault="26A0D776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4"/>
                <w:szCs w:val="14"/>
              </w:rPr>
            </w:pPr>
            <w:r w:rsidRPr="74F9D858"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  <w:t>Welche KOMPETENZEN der Kinder möchten WIR fördern</w:t>
            </w:r>
          </w:p>
          <w:p w14:paraId="4FC103A2" w14:textId="3408ABEA" w:rsidR="001D2496" w:rsidRPr="00000613" w:rsidRDefault="001D2496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666" w:type="pct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B4A2140" w14:textId="2D2D21B7" w:rsidR="001D2496" w:rsidRPr="00000613" w:rsidRDefault="26A0D776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4"/>
                <w:szCs w:val="14"/>
              </w:rPr>
            </w:pPr>
            <w:r w:rsidRPr="74F9D858"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  <w:t>Welche KOMPETENZEN der Kinder möchten WIR fördern</w:t>
            </w:r>
          </w:p>
          <w:p w14:paraId="3AB53EBC" w14:textId="5DC512F7" w:rsidR="001D2496" w:rsidRPr="00000613" w:rsidRDefault="001D2496" w:rsidP="74F9D858">
            <w:pPr>
              <w:tabs>
                <w:tab w:val="left" w:pos="6379"/>
              </w:tabs>
              <w:rPr>
                <w:rFonts w:ascii="Trebuchet MS" w:hAnsi="Trebuchet MS"/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</w:tr>
      <w:tr w:rsidR="00F103C8" w:rsidRPr="00714F6C" w14:paraId="2CE11126" w14:textId="77777777" w:rsidTr="004D2591">
        <w:trPr>
          <w:trHeight w:val="1134"/>
        </w:trPr>
        <w:tc>
          <w:tcPr>
            <w:tcW w:w="1667" w:type="pct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24D592" w14:textId="46408C20" w:rsidR="002B6DE8" w:rsidRPr="00714F6C" w:rsidRDefault="002B6DE8" w:rsidP="74F9D858">
            <w:pPr>
              <w:pStyle w:val="Listenabsatz"/>
              <w:tabs>
                <w:tab w:val="left" w:pos="6379"/>
              </w:tabs>
              <w:ind w:left="176" w:hanging="219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  <w:tc>
          <w:tcPr>
            <w:tcW w:w="1667" w:type="pct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20D1D" w14:textId="776953E2" w:rsidR="007B0713" w:rsidRPr="00714F6C" w:rsidRDefault="007B0713" w:rsidP="74F9D858">
            <w:pPr>
              <w:pStyle w:val="Listenabsatz"/>
              <w:tabs>
                <w:tab w:val="left" w:pos="6379"/>
              </w:tabs>
              <w:ind w:left="133" w:hanging="219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  <w:tc>
          <w:tcPr>
            <w:tcW w:w="1666" w:type="pct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5E11E3" w14:textId="40435A12" w:rsidR="006A1517" w:rsidRPr="00714F6C" w:rsidRDefault="006A1517" w:rsidP="74F9D858">
            <w:pPr>
              <w:pStyle w:val="Listenabsatz"/>
              <w:tabs>
                <w:tab w:val="left" w:pos="6379"/>
              </w:tabs>
              <w:ind w:left="231" w:hanging="218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</w:tr>
      <w:tr w:rsidR="00000613" w:rsidRPr="00000613" w14:paraId="021C551B" w14:textId="77777777" w:rsidTr="004D2591">
        <w:tc>
          <w:tcPr>
            <w:tcW w:w="1667" w:type="pct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46854696" w14:textId="7255803B" w:rsidR="005B0C45" w:rsidRPr="00000613" w:rsidRDefault="39AFB46C" w:rsidP="74F9D858">
            <w:pPr>
              <w:tabs>
                <w:tab w:val="left" w:pos="6379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74F9D858">
              <w:rPr>
                <w:rFonts w:ascii="Trebuchet MS" w:eastAsia="Trebuchet MS" w:hAnsi="Trebuchet MS" w:cs="Trebuchet MS"/>
                <w:i/>
                <w:iCs/>
                <w:color w:val="808080" w:themeColor="background1" w:themeShade="80"/>
                <w:sz w:val="16"/>
                <w:szCs w:val="16"/>
              </w:rPr>
              <w:t>Welche Impulse setzen wir, um den Kindern die Möglichkeit zu geben, die oben genannten Kompetenzen zu erreichen</w:t>
            </w:r>
          </w:p>
        </w:tc>
        <w:tc>
          <w:tcPr>
            <w:tcW w:w="1667" w:type="pct"/>
            <w:gridSpan w:val="2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355C8A29" w14:textId="3D1AC4FE" w:rsidR="005B0C45" w:rsidRPr="00000613" w:rsidRDefault="39AFB46C" w:rsidP="74F9D858">
            <w:pPr>
              <w:tabs>
                <w:tab w:val="left" w:pos="6379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74F9D858">
              <w:rPr>
                <w:rFonts w:ascii="Trebuchet MS" w:eastAsia="Trebuchet MS" w:hAnsi="Trebuchet MS" w:cs="Trebuchet MS"/>
                <w:i/>
                <w:iCs/>
                <w:color w:val="808080" w:themeColor="background1" w:themeShade="80"/>
                <w:sz w:val="16"/>
                <w:szCs w:val="16"/>
              </w:rPr>
              <w:t>Welche Impulse setzen wir, um den Kindern die Möglichkeit zu geben, die oben genannten Kompetenzen zu erreichen</w:t>
            </w:r>
          </w:p>
        </w:tc>
        <w:tc>
          <w:tcPr>
            <w:tcW w:w="1666" w:type="pct"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6ED525E9" w14:textId="7E59FDD8" w:rsidR="005B0C45" w:rsidRPr="00000613" w:rsidRDefault="39AFB46C" w:rsidP="74F9D858">
            <w:pPr>
              <w:tabs>
                <w:tab w:val="left" w:pos="6379"/>
              </w:tabs>
              <w:rPr>
                <w:rFonts w:ascii="Trebuchet MS" w:eastAsia="Trebuchet MS" w:hAnsi="Trebuchet MS" w:cs="Trebuchet MS"/>
                <w:sz w:val="16"/>
                <w:szCs w:val="16"/>
              </w:rPr>
            </w:pPr>
            <w:r w:rsidRPr="74F9D858">
              <w:rPr>
                <w:rFonts w:ascii="Trebuchet MS" w:eastAsia="Trebuchet MS" w:hAnsi="Trebuchet MS" w:cs="Trebuchet MS"/>
                <w:i/>
                <w:iCs/>
                <w:color w:val="808080" w:themeColor="background1" w:themeShade="80"/>
                <w:sz w:val="16"/>
                <w:szCs w:val="16"/>
              </w:rPr>
              <w:t>Welche Impulse setzen wir, um den Kindern die Möglichkeit zu geben, die oben genannten Kompetenzen zu erreichen</w:t>
            </w:r>
          </w:p>
        </w:tc>
      </w:tr>
      <w:tr w:rsidR="00F103C8" w:rsidRPr="00714F6C" w14:paraId="3442AB4D" w14:textId="77777777" w:rsidTr="004D2591">
        <w:trPr>
          <w:trHeight w:val="2835"/>
        </w:trPr>
        <w:tc>
          <w:tcPr>
            <w:tcW w:w="1667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F9B139" w14:textId="7D8A999B" w:rsidR="002B6DE8" w:rsidRPr="00714F6C" w:rsidRDefault="002B6DE8" w:rsidP="74F9D858">
            <w:pPr>
              <w:pStyle w:val="Listenabsatz"/>
              <w:tabs>
                <w:tab w:val="left" w:pos="6379"/>
              </w:tabs>
              <w:ind w:left="176" w:hanging="218"/>
              <w:rPr>
                <w:rFonts w:ascii="Trebuchet MS" w:hAnsi="Trebuchet MS"/>
                <w:i/>
                <w:iCs/>
                <w:color w:val="70AD47" w:themeColor="accent6"/>
                <w:sz w:val="19"/>
                <w:szCs w:val="19"/>
              </w:rPr>
            </w:pPr>
          </w:p>
        </w:tc>
        <w:tc>
          <w:tcPr>
            <w:tcW w:w="1667" w:type="pct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084F7" w14:textId="3CD9C330" w:rsidR="007B0713" w:rsidRPr="00714F6C" w:rsidRDefault="007B0713" w:rsidP="74F9D858">
            <w:pPr>
              <w:pStyle w:val="Listenabsatz"/>
              <w:tabs>
                <w:tab w:val="left" w:pos="6379"/>
              </w:tabs>
              <w:ind w:left="133" w:hanging="219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  <w:tc>
          <w:tcPr>
            <w:tcW w:w="1666" w:type="pc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C9DD7C" w14:textId="2DE171DC" w:rsidR="00165F7E" w:rsidRPr="00714F6C" w:rsidRDefault="00165F7E" w:rsidP="74F9D858">
            <w:pPr>
              <w:pStyle w:val="Listenabsatz"/>
              <w:tabs>
                <w:tab w:val="left" w:pos="6379"/>
              </w:tabs>
              <w:ind w:left="231" w:hanging="218"/>
              <w:rPr>
                <w:rFonts w:ascii="Trebuchet MS" w:hAnsi="Trebuchet MS"/>
                <w:i/>
                <w:iCs/>
                <w:sz w:val="19"/>
                <w:szCs w:val="19"/>
              </w:rPr>
            </w:pPr>
          </w:p>
        </w:tc>
      </w:tr>
      <w:tr w:rsidR="00C80545" w:rsidRPr="00000613" w14:paraId="7F1E4DE6" w14:textId="77777777" w:rsidTr="00D42E60">
        <w:tc>
          <w:tcPr>
            <w:tcW w:w="1667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CB266DC" w14:textId="1F1C2E72" w:rsidR="00C80545" w:rsidRPr="00000613" w:rsidRDefault="3E18D148" w:rsidP="74F9D858">
            <w:pPr>
              <w:tabs>
                <w:tab w:val="left" w:pos="6379"/>
              </w:tabs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>Bewegung</w:t>
            </w:r>
            <w:r w:rsidR="0E6F5ED6"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r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>und Gesundhei</w:t>
            </w:r>
            <w:r w:rsidR="0C973507"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1667" w:type="pct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3210779" w14:textId="6447526D" w:rsidR="00C80545" w:rsidRPr="00000613" w:rsidRDefault="3E18D148" w:rsidP="74F9D858">
            <w:pPr>
              <w:tabs>
                <w:tab w:val="left" w:pos="6379"/>
              </w:tabs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Ästhetik und </w:t>
            </w:r>
            <w:r w:rsidR="623AF573"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>Gestaltung</w:t>
            </w:r>
          </w:p>
        </w:tc>
        <w:tc>
          <w:tcPr>
            <w:tcW w:w="1666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528890C" w14:textId="2A2F2333" w:rsidR="00C80545" w:rsidRPr="00000613" w:rsidRDefault="623AF573" w:rsidP="74F9D858">
            <w:pPr>
              <w:tabs>
                <w:tab w:val="left" w:pos="6379"/>
              </w:tabs>
            </w:pPr>
            <w:r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>Natur</w:t>
            </w:r>
            <w:r w:rsidR="713A1EE5" w:rsidRPr="1D6FA243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und Technik </w:t>
            </w:r>
          </w:p>
        </w:tc>
      </w:tr>
    </w:tbl>
    <w:p w14:paraId="265CA3BF" w14:textId="4530AFBF" w:rsidR="00FF36C5" w:rsidRDefault="005C7808" w:rsidP="00210A7A">
      <w:pPr>
        <w:ind w:right="2975"/>
        <w:rPr>
          <w:rFonts w:ascii="Trebuchet MS" w:eastAsia="Trebuchet MS" w:hAnsi="Trebuchet MS" w:cs="Trebuchet MS"/>
          <w:b/>
          <w:bCs/>
          <w:iCs/>
          <w:color w:val="1D1D1B"/>
          <w:w w:val="99"/>
          <w:position w:val="-1"/>
          <w:sz w:val="36"/>
          <w:szCs w:val="36"/>
        </w:rPr>
      </w:pPr>
      <w:r w:rsidRPr="00210A7A">
        <w:rPr>
          <w:rFonts w:ascii="Trebuchet MS" w:eastAsia="Trebuchet MS" w:hAnsi="Trebuchet MS" w:cs="Trebuchet MS"/>
          <w:b/>
          <w:bCs/>
          <w:iCs/>
          <w:color w:val="1D1D1B"/>
          <w:w w:val="99"/>
          <w:position w:val="-1"/>
          <w:sz w:val="36"/>
          <w:szCs w:val="36"/>
        </w:rPr>
        <w:lastRenderedPageBreak/>
        <w:t>Reflexion</w:t>
      </w:r>
    </w:p>
    <w:p w14:paraId="4B028C2F" w14:textId="77777777" w:rsidR="00357FFA" w:rsidRPr="00357FFA" w:rsidRDefault="00357FFA" w:rsidP="00210A7A">
      <w:pPr>
        <w:ind w:right="2975"/>
        <w:rPr>
          <w:rFonts w:ascii="Trebuchet MS" w:eastAsia="Trebuchet MS" w:hAnsi="Trebuchet MS" w:cs="Trebuchet MS"/>
          <w:b/>
          <w:bCs/>
          <w:iCs/>
          <w:color w:val="1D1D1B"/>
          <w:w w:val="99"/>
          <w:position w:val="-1"/>
          <w:sz w:val="2"/>
          <w:szCs w:val="2"/>
        </w:rPr>
      </w:pPr>
    </w:p>
    <w:tbl>
      <w:tblPr>
        <w:tblStyle w:val="Tabellenraster1"/>
        <w:tblW w:w="2238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2181"/>
        <w:gridCol w:w="10206"/>
      </w:tblGrid>
      <w:tr w:rsidR="008300EF" w14:paraId="1E4FD2C6" w14:textId="77777777" w:rsidTr="00D42E60">
        <w:trPr>
          <w:trHeight w:val="564"/>
        </w:trPr>
        <w:tc>
          <w:tcPr>
            <w:tcW w:w="1218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156C7F49" w14:textId="6512B4BE" w:rsidR="008300EF" w:rsidRDefault="008300EF">
            <w:pPr>
              <w:pStyle w:val="Standard1"/>
              <w:spacing w:before="0" w:beforeAutospacing="0" w:after="0" w:afterAutospacing="0"/>
              <w:rPr>
                <w:rFonts w:ascii="Trebuchet MS" w:hAnsi="Trebuchet MS"/>
                <w:b/>
                <w:bCs/>
                <w:sz w:val="21"/>
                <w:szCs w:val="21"/>
                <w:lang w:val="de-AT"/>
              </w:rPr>
            </w:pPr>
            <w:r>
              <w:rPr>
                <w:rFonts w:ascii="Trebuchet MS" w:hAnsi="Trebuchet MS"/>
                <w:b/>
                <w:bCs/>
                <w:sz w:val="21"/>
                <w:szCs w:val="21"/>
                <w:lang w:val="de-AT"/>
              </w:rPr>
              <w:t>Reflexion zur Gruppe: Ist das geplante pädagogische Handeln gelungen?</w:t>
            </w:r>
            <w:r w:rsidR="00E45B09">
              <w:rPr>
                <w:rFonts w:ascii="Trebuchet MS" w:hAnsi="Trebuchet MS"/>
                <w:b/>
                <w:bCs/>
                <w:sz w:val="21"/>
                <w:szCs w:val="21"/>
                <w:lang w:val="de-AT"/>
              </w:rPr>
              <w:t xml:space="preserve"> </w:t>
            </w:r>
          </w:p>
          <w:p w14:paraId="1423749D" w14:textId="7613EFB7" w:rsidR="00221B47" w:rsidRDefault="00221B47">
            <w:pPr>
              <w:pStyle w:val="Standard1"/>
              <w:spacing w:before="0" w:beforeAutospacing="0" w:after="0" w:afterAutospacing="0"/>
              <w:rPr>
                <w:rFonts w:ascii="Trebuchet MS" w:hAnsi="Trebuchet MS"/>
                <w:b/>
                <w:bCs/>
                <w:sz w:val="21"/>
                <w:szCs w:val="21"/>
                <w:lang w:val="de-AT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de-AT"/>
              </w:rPr>
              <w:t xml:space="preserve">Anmerkungen zu Beobachtungen von Teilgruppen: </w:t>
            </w:r>
            <w:r>
              <w:rPr>
                <w:rFonts w:ascii="Trebuchet MS" w:hAnsi="Trebuchet MS"/>
                <w:color w:val="000000"/>
                <w:sz w:val="20"/>
                <w:szCs w:val="20"/>
                <w:lang w:val="de-AT"/>
              </w:rPr>
              <w:t>(besondere Stärken/Gruppendynamik</w:t>
            </w:r>
            <w:r w:rsidR="00724E8F">
              <w:rPr>
                <w:rFonts w:ascii="Trebuchet MS" w:hAnsi="Trebuchet MS"/>
                <w:color w:val="000000"/>
                <w:sz w:val="20"/>
                <w:szCs w:val="20"/>
                <w:lang w:val="de-AT"/>
              </w:rPr>
              <w:t>/Inklusion/Sprachförderung</w:t>
            </w:r>
            <w:r>
              <w:rPr>
                <w:rFonts w:ascii="Trebuchet MS" w:hAnsi="Trebuchet MS"/>
                <w:color w:val="000000"/>
                <w:sz w:val="20"/>
                <w:szCs w:val="20"/>
                <w:lang w:val="de-AT"/>
              </w:rPr>
              <w:t>):</w:t>
            </w:r>
          </w:p>
          <w:p w14:paraId="76F54BAA" w14:textId="18949AD5" w:rsidR="009D5349" w:rsidRDefault="009D5349" w:rsidP="74F9D858">
            <w:pPr>
              <w:pStyle w:val="Standard1"/>
              <w:spacing w:before="0" w:beforeAutospacing="0" w:after="0" w:afterAutospacing="0"/>
              <w:rPr>
                <w:rFonts w:ascii="Trebuchet MS" w:hAnsi="Trebuchet MS"/>
                <w:b/>
                <w:bCs/>
                <w:sz w:val="21"/>
                <w:szCs w:val="21"/>
                <w:lang w:val="de-AT"/>
              </w:rPr>
            </w:pPr>
          </w:p>
        </w:tc>
        <w:tc>
          <w:tcPr>
            <w:tcW w:w="10206" w:type="dxa"/>
            <w:tcBorders>
              <w:top w:val="single" w:sz="8" w:space="0" w:color="auto"/>
              <w:left w:val="single" w:sz="12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49FB6" w14:textId="2E408DD8" w:rsidR="00E771A9" w:rsidRPr="00F01835" w:rsidRDefault="0BDCBA61" w:rsidP="74F9D858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  <w:r w:rsidRPr="74F9D858">
              <w:rPr>
                <w:rFonts w:ascii="Trebuchet MS" w:hAnsi="Trebuchet MS"/>
                <w:b/>
                <w:bCs/>
                <w:color w:val="000000" w:themeColor="text1"/>
                <w:sz w:val="20"/>
                <w:szCs w:val="20"/>
                <w:lang w:val="de-AT"/>
              </w:rPr>
              <w:t xml:space="preserve">Welche Lernthemen stecken hinter den Themen der Gruppe und Interessen der Kinder – WAS vermute ich, </w:t>
            </w:r>
            <w:r w:rsidR="1ECAEE84" w:rsidRPr="74F9D858">
              <w:rPr>
                <w:rFonts w:ascii="Trebuchet MS" w:hAnsi="Trebuchet MS"/>
                <w:b/>
                <w:bCs/>
                <w:color w:val="000000" w:themeColor="text1"/>
                <w:sz w:val="20"/>
                <w:szCs w:val="20"/>
                <w:lang w:val="de-AT"/>
              </w:rPr>
              <w:t>WARUM</w:t>
            </w:r>
            <w:r w:rsidRPr="74F9D858">
              <w:rPr>
                <w:rFonts w:ascii="Trebuchet MS" w:hAnsi="Trebuchet MS"/>
                <w:b/>
                <w:bCs/>
                <w:color w:val="000000" w:themeColor="text1"/>
                <w:sz w:val="20"/>
                <w:szCs w:val="20"/>
                <w:lang w:val="de-AT"/>
              </w:rPr>
              <w:t xml:space="preserve"> sich die Kinder damit beschäftigen.</w:t>
            </w:r>
          </w:p>
        </w:tc>
      </w:tr>
      <w:tr w:rsidR="00B63C53" w14:paraId="0D4081F8" w14:textId="77777777" w:rsidTr="00D42E60">
        <w:trPr>
          <w:trHeight w:val="4530"/>
        </w:trPr>
        <w:tc>
          <w:tcPr>
            <w:tcW w:w="12181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 w:themeColor="text1"/>
              <w:right w:val="single" w:sz="18" w:space="0" w:color="auto"/>
            </w:tcBorders>
          </w:tcPr>
          <w:p w14:paraId="0C3ECB24" w14:textId="54DD4A21" w:rsidR="004E0DD5" w:rsidRDefault="004E0DD5" w:rsidP="759780B7">
            <w:pPr>
              <w:pStyle w:val="Standard1"/>
              <w:spacing w:after="0"/>
              <w:rPr>
                <w:rFonts w:ascii="Trebuchet MS" w:hAnsi="Trebuchet MS"/>
                <w:b/>
                <w:bCs/>
                <w:color w:val="EE0000"/>
                <w:sz w:val="21"/>
                <w:szCs w:val="21"/>
                <w:lang w:val="de-AT"/>
              </w:rPr>
            </w:pPr>
          </w:p>
        </w:tc>
        <w:tc>
          <w:tcPr>
            <w:tcW w:w="10206" w:type="dxa"/>
            <w:tcBorders>
              <w:top w:val="single" w:sz="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B7710" w14:textId="77777777" w:rsidR="00B63C53" w:rsidRDefault="00B63C53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6F179F55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0F3E64A0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0D45BF00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3BF75949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1400D9F5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10D8BEE4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6EC5EA2E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10F2C192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  <w:p w14:paraId="6003CF9C" w14:textId="77777777" w:rsidR="0039765D" w:rsidRDefault="0039765D" w:rsidP="00E45B09">
            <w:pPr>
              <w:pStyle w:val="Standard1"/>
              <w:rPr>
                <w:rFonts w:ascii="Trebuchet MS" w:hAnsi="Trebuchet MS"/>
                <w:b/>
                <w:bCs/>
                <w:sz w:val="20"/>
                <w:szCs w:val="20"/>
                <w:lang w:val="de-AT"/>
              </w:rPr>
            </w:pPr>
          </w:p>
        </w:tc>
      </w:tr>
      <w:tr w:rsidR="00E45B09" w14:paraId="24EC2745" w14:textId="77777777" w:rsidTr="00D42E60">
        <w:trPr>
          <w:trHeight w:val="267"/>
        </w:trPr>
        <w:tc>
          <w:tcPr>
            <w:tcW w:w="12181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744B221D" w14:textId="77777777" w:rsidR="00E45B09" w:rsidRDefault="00E45B09" w:rsidP="00E45B09">
            <w:pPr>
              <w:spacing w:before="0" w:beforeAutospacing="0" w:after="0" w:afterAutospacing="0" w:line="278" w:lineRule="auto"/>
            </w:pPr>
          </w:p>
        </w:tc>
        <w:tc>
          <w:tcPr>
            <w:tcW w:w="10206" w:type="dxa"/>
            <w:tcBorders>
              <w:top w:val="single" w:sz="8" w:space="0" w:color="000000" w:themeColor="text1"/>
              <w:left w:val="single" w:sz="18" w:space="0" w:color="auto"/>
              <w:bottom w:val="nil"/>
              <w:right w:val="single" w:sz="8" w:space="0" w:color="000000" w:themeColor="text1"/>
            </w:tcBorders>
            <w:shd w:val="clear" w:color="auto" w:fill="F2F2F2" w:themeFill="background1" w:themeFillShade="F2"/>
            <w:hideMark/>
          </w:tcPr>
          <w:p w14:paraId="01689A17" w14:textId="77777777" w:rsidR="00E45B09" w:rsidRDefault="00E45B09" w:rsidP="00E45B09">
            <w:pPr>
              <w:pStyle w:val="Standard1"/>
              <w:spacing w:before="0" w:beforeAutospacing="0" w:after="0" w:afterAutospacing="0"/>
            </w:pPr>
            <w:r>
              <w:rPr>
                <w:rFonts w:ascii="Trebuchet MS" w:hAnsi="Trebuchet MS"/>
                <w:b/>
                <w:bCs/>
                <w:color w:val="000000"/>
                <w:sz w:val="21"/>
                <w:szCs w:val="21"/>
                <w:lang w:val="de-AT"/>
              </w:rPr>
              <w:t>Veränderung von Raum/Material:</w:t>
            </w:r>
          </w:p>
        </w:tc>
      </w:tr>
      <w:tr w:rsidR="00E45B09" w14:paraId="4B18E0AE" w14:textId="77777777" w:rsidTr="00D42E60">
        <w:trPr>
          <w:trHeight w:val="1800"/>
        </w:trPr>
        <w:tc>
          <w:tcPr>
            <w:tcW w:w="12181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12AB3D6A" w14:textId="77777777" w:rsidR="00E45B09" w:rsidRDefault="00E45B09" w:rsidP="00E45B09">
            <w:pPr>
              <w:spacing w:before="0" w:beforeAutospacing="0" w:after="0" w:afterAutospacing="0" w:line="278" w:lineRule="auto"/>
            </w:pPr>
          </w:p>
        </w:tc>
        <w:tc>
          <w:tcPr>
            <w:tcW w:w="10206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5FC517" w14:textId="77777777" w:rsidR="00E45B09" w:rsidRDefault="00E45B09" w:rsidP="00E45B09">
            <w:pPr>
              <w:pStyle w:val="Standard1"/>
            </w:pPr>
          </w:p>
        </w:tc>
      </w:tr>
      <w:tr w:rsidR="00E45B09" w14:paraId="04E7FA10" w14:textId="77777777" w:rsidTr="00D42E60">
        <w:trPr>
          <w:trHeight w:val="281"/>
        </w:trPr>
        <w:tc>
          <w:tcPr>
            <w:tcW w:w="12181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147042CA" w14:textId="77777777" w:rsidR="00E45B09" w:rsidRDefault="00E45B09" w:rsidP="00E45B09">
            <w:pPr>
              <w:spacing w:before="0" w:beforeAutospacing="0" w:after="0" w:afterAutospacing="0" w:line="278" w:lineRule="auto"/>
            </w:pPr>
          </w:p>
        </w:tc>
        <w:tc>
          <w:tcPr>
            <w:tcW w:w="10206" w:type="dxa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31BEEF1D" w14:textId="77777777" w:rsidR="00E45B09" w:rsidRDefault="00E45B09" w:rsidP="00E45B09">
            <w:pPr>
              <w:pStyle w:val="Standard1"/>
              <w:spacing w:before="0" w:beforeAutospacing="0" w:after="0" w:afterAutospacing="0"/>
            </w:pPr>
            <w:r>
              <w:rPr>
                <w:rFonts w:ascii="Trebuchet MS" w:hAnsi="Trebuchet MS"/>
                <w:b/>
                <w:bCs/>
                <w:color w:val="000000"/>
                <w:sz w:val="21"/>
                <w:szCs w:val="21"/>
                <w:lang w:val="de-AT"/>
              </w:rPr>
              <w:t>Erziehungspartnerschaft/Interdisziplinäre Zusammenarbeit:</w:t>
            </w:r>
          </w:p>
        </w:tc>
      </w:tr>
      <w:tr w:rsidR="00E45B09" w14:paraId="2F0507DC" w14:textId="77777777" w:rsidTr="00D42E60">
        <w:trPr>
          <w:trHeight w:val="2295"/>
        </w:trPr>
        <w:tc>
          <w:tcPr>
            <w:tcW w:w="12181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5270F913" w14:textId="77777777" w:rsidR="00E45B09" w:rsidRDefault="00E45B09" w:rsidP="00E45B09">
            <w:pPr>
              <w:spacing w:before="0" w:beforeAutospacing="0" w:after="0" w:afterAutospacing="0" w:line="278" w:lineRule="auto"/>
            </w:pPr>
          </w:p>
        </w:tc>
        <w:tc>
          <w:tcPr>
            <w:tcW w:w="10206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BE405A" w14:textId="77777777" w:rsidR="00E45B09" w:rsidRDefault="00E45B09" w:rsidP="00E45B09">
            <w:pPr>
              <w:pStyle w:val="Standard1"/>
            </w:pPr>
          </w:p>
          <w:p w14:paraId="325E5D30" w14:textId="77777777" w:rsidR="0039765D" w:rsidRDefault="0039765D" w:rsidP="00E45B09">
            <w:pPr>
              <w:pStyle w:val="Standard1"/>
            </w:pPr>
          </w:p>
          <w:p w14:paraId="05CCCD71" w14:textId="77777777" w:rsidR="0039765D" w:rsidRDefault="0039765D" w:rsidP="00E45B09">
            <w:pPr>
              <w:pStyle w:val="Standard1"/>
            </w:pPr>
          </w:p>
          <w:p w14:paraId="0F13FBD9" w14:textId="77777777" w:rsidR="0039765D" w:rsidRDefault="0039765D" w:rsidP="00E45B09">
            <w:pPr>
              <w:pStyle w:val="Standard1"/>
            </w:pPr>
          </w:p>
          <w:p w14:paraId="53102FC2" w14:textId="77777777" w:rsidR="0039765D" w:rsidRDefault="0039765D" w:rsidP="00E45B09">
            <w:pPr>
              <w:pStyle w:val="Standard1"/>
            </w:pPr>
          </w:p>
        </w:tc>
      </w:tr>
      <w:tr w:rsidR="00E45B09" w14:paraId="5C7C375F" w14:textId="77777777" w:rsidTr="00D42E60">
        <w:trPr>
          <w:trHeight w:val="283"/>
        </w:trPr>
        <w:tc>
          <w:tcPr>
            <w:tcW w:w="12181" w:type="dxa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6F0B495A" w14:textId="77777777" w:rsidR="00E45B09" w:rsidRDefault="00E45B09" w:rsidP="00E45B09">
            <w:pPr>
              <w:spacing w:before="0" w:beforeAutospacing="0" w:after="0" w:afterAutospacing="0" w:line="278" w:lineRule="auto"/>
            </w:pPr>
          </w:p>
        </w:tc>
        <w:tc>
          <w:tcPr>
            <w:tcW w:w="10206" w:type="dxa"/>
            <w:tcBorders>
              <w:top w:val="nil"/>
              <w:left w:val="single" w:sz="1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hideMark/>
          </w:tcPr>
          <w:p w14:paraId="1F09F802" w14:textId="77777777" w:rsidR="00E45B09" w:rsidRDefault="00E45B09" w:rsidP="00E45B09">
            <w:pPr>
              <w:pStyle w:val="Standard1"/>
              <w:spacing w:before="0" w:beforeAutospacing="0" w:after="0" w:afterAutospacing="0"/>
            </w:pPr>
            <w:r>
              <w:rPr>
                <w:rFonts w:ascii="Trebuchet MS" w:hAnsi="Trebuchet MS"/>
                <w:b/>
                <w:bCs/>
                <w:color w:val="000000"/>
                <w:sz w:val="21"/>
                <w:szCs w:val="21"/>
                <w:lang w:val="de-AT"/>
              </w:rPr>
              <w:t>Weiterführende Überlegungen:</w:t>
            </w:r>
          </w:p>
        </w:tc>
      </w:tr>
      <w:tr w:rsidR="00E45B09" w14:paraId="5660A8F7" w14:textId="77777777" w:rsidTr="00D42E60">
        <w:trPr>
          <w:trHeight w:val="2700"/>
        </w:trPr>
        <w:tc>
          <w:tcPr>
            <w:tcW w:w="12181" w:type="dxa"/>
            <w:vMerge/>
            <w:tcBorders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14:paraId="24651EC4" w14:textId="77777777" w:rsidR="00E45B09" w:rsidRDefault="00E45B09" w:rsidP="00E45B09">
            <w:pPr>
              <w:spacing w:before="0" w:beforeAutospacing="0" w:after="0" w:afterAutospacing="0" w:line="278" w:lineRule="auto"/>
            </w:pPr>
          </w:p>
        </w:tc>
        <w:tc>
          <w:tcPr>
            <w:tcW w:w="10206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D61ED0A" w14:textId="77777777" w:rsidR="0039765D" w:rsidRDefault="0039765D" w:rsidP="00E45B09">
            <w:pPr>
              <w:pStyle w:val="Standard1"/>
            </w:pPr>
          </w:p>
          <w:p w14:paraId="2A125215" w14:textId="77777777" w:rsidR="0039765D" w:rsidRDefault="0039765D" w:rsidP="00E45B09">
            <w:pPr>
              <w:pStyle w:val="Standard1"/>
            </w:pPr>
          </w:p>
          <w:p w14:paraId="565A0437" w14:textId="77777777" w:rsidR="00D42E60" w:rsidRDefault="00D42E60" w:rsidP="00E45B09">
            <w:pPr>
              <w:pStyle w:val="Standard1"/>
            </w:pPr>
          </w:p>
        </w:tc>
      </w:tr>
    </w:tbl>
    <w:p w14:paraId="047E3835" w14:textId="77777777" w:rsidR="00FF36C5" w:rsidRPr="001F739C" w:rsidRDefault="00FF36C5" w:rsidP="00C80545">
      <w:pPr>
        <w:tabs>
          <w:tab w:val="left" w:pos="6379"/>
        </w:tabs>
        <w:rPr>
          <w:rFonts w:ascii="Trebuchet MS" w:hAnsi="Trebuchet MS"/>
        </w:rPr>
      </w:pPr>
    </w:p>
    <w:sectPr w:rsidR="00FF36C5" w:rsidRPr="001F739C" w:rsidSect="00DC6A1C">
      <w:headerReference w:type="default" r:id="rId11"/>
      <w:footerReference w:type="default" r:id="rId12"/>
      <w:pgSz w:w="23814" w:h="16840" w:orient="landscape"/>
      <w:pgMar w:top="720" w:right="720" w:bottom="720" w:left="720" w:header="424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6B18F" w14:textId="77777777" w:rsidR="000D6393" w:rsidRDefault="000D6393" w:rsidP="001F739C">
      <w:pPr>
        <w:spacing w:after="0" w:line="240" w:lineRule="auto"/>
      </w:pPr>
      <w:r>
        <w:separator/>
      </w:r>
    </w:p>
  </w:endnote>
  <w:endnote w:type="continuationSeparator" w:id="0">
    <w:p w14:paraId="5A0948F3" w14:textId="77777777" w:rsidR="000D6393" w:rsidRDefault="000D6393" w:rsidP="001F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89EB" w14:textId="6101B469" w:rsidR="00A42A2E" w:rsidRPr="00714F6C" w:rsidRDefault="00A42A2E" w:rsidP="00000613">
    <w:pPr>
      <w:pStyle w:val="Fuzeile"/>
      <w:tabs>
        <w:tab w:val="right" w:pos="20978"/>
      </w:tabs>
      <w:rPr>
        <w:rFonts w:ascii="Trebuchet MS" w:hAnsi="Trebuchet MS"/>
        <w:iCs/>
        <w:color w:val="808080" w:themeColor="background1" w:themeShade="80"/>
        <w:lang w:val="de-DE"/>
      </w:rPr>
    </w:pPr>
    <w:r w:rsidRPr="00714F6C">
      <w:rPr>
        <w:rFonts w:ascii="Trebuchet MS" w:hAnsi="Trebuchet MS"/>
        <w:iCs/>
        <w:color w:val="808080" w:themeColor="background1" w:themeShade="80"/>
        <w:lang w:val="de-DE"/>
      </w:rPr>
      <w:t xml:space="preserve">All </w:t>
    </w:r>
    <w:proofErr w:type="spellStart"/>
    <w:r w:rsidRPr="00714F6C">
      <w:rPr>
        <w:rFonts w:ascii="Trebuchet MS" w:hAnsi="Trebuchet MS"/>
        <w:iCs/>
        <w:color w:val="808080" w:themeColor="background1" w:themeShade="80"/>
        <w:lang w:val="de-DE"/>
      </w:rPr>
      <w:t>rights</w:t>
    </w:r>
    <w:proofErr w:type="spellEnd"/>
    <w:r w:rsidRPr="00714F6C">
      <w:rPr>
        <w:rFonts w:ascii="Trebuchet MS" w:hAnsi="Trebuchet MS"/>
        <w:iCs/>
        <w:color w:val="808080" w:themeColor="background1" w:themeShade="80"/>
        <w:lang w:val="de-DE"/>
      </w:rPr>
      <w:t xml:space="preserve"> </w:t>
    </w:r>
    <w:proofErr w:type="spellStart"/>
    <w:r w:rsidRPr="00714F6C">
      <w:rPr>
        <w:rFonts w:ascii="Trebuchet MS" w:hAnsi="Trebuchet MS"/>
        <w:iCs/>
        <w:color w:val="808080" w:themeColor="background1" w:themeShade="80"/>
        <w:lang w:val="de-DE"/>
      </w:rPr>
      <w:t>reserved</w:t>
    </w:r>
    <w:proofErr w:type="spellEnd"/>
    <w:r w:rsidR="00000613" w:rsidRPr="00714F6C">
      <w:rPr>
        <w:rFonts w:ascii="Trebuchet MS" w:hAnsi="Trebuchet MS"/>
        <w:iCs/>
        <w:color w:val="808080" w:themeColor="background1" w:themeShade="80"/>
        <w:lang w:val="de-DE"/>
      </w:rPr>
      <w:tab/>
    </w:r>
    <w:r w:rsidR="00000613" w:rsidRPr="00714F6C">
      <w:rPr>
        <w:rFonts w:ascii="Trebuchet MS" w:hAnsi="Trebuchet MS"/>
        <w:iCs/>
        <w:color w:val="808080" w:themeColor="background1" w:themeShade="80"/>
        <w:lang w:val="de-DE"/>
      </w:rPr>
      <w:tab/>
    </w:r>
    <w:r w:rsidR="00000613" w:rsidRPr="00714F6C">
      <w:rPr>
        <w:rFonts w:ascii="Trebuchet MS" w:hAnsi="Trebuchet MS"/>
        <w:iCs/>
        <w:color w:val="808080" w:themeColor="background1" w:themeShade="80"/>
        <w:lang w:val="de-DE"/>
      </w:rPr>
      <w:tab/>
      <w:t>Folgeversion 202</w:t>
    </w:r>
    <w:r w:rsidR="00E32A6E">
      <w:rPr>
        <w:rFonts w:ascii="Trebuchet MS" w:hAnsi="Trebuchet MS"/>
        <w:iCs/>
        <w:color w:val="808080" w:themeColor="background1" w:themeShade="80"/>
        <w:lang w:val="de-DE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52325" w14:textId="77777777" w:rsidR="000D6393" w:rsidRDefault="000D6393" w:rsidP="001F739C">
      <w:pPr>
        <w:spacing w:after="0" w:line="240" w:lineRule="auto"/>
      </w:pPr>
      <w:r>
        <w:separator/>
      </w:r>
    </w:p>
  </w:footnote>
  <w:footnote w:type="continuationSeparator" w:id="0">
    <w:p w14:paraId="6162ADF6" w14:textId="77777777" w:rsidR="000D6393" w:rsidRDefault="000D6393" w:rsidP="001F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5E91" w14:textId="77777777" w:rsidR="00000613" w:rsidRDefault="00000613" w:rsidP="140C9F5E">
    <w:pPr>
      <w:tabs>
        <w:tab w:val="left" w:pos="1134"/>
        <w:tab w:val="left" w:pos="6379"/>
        <w:tab w:val="left" w:pos="7655"/>
        <w:tab w:val="right" w:pos="20978"/>
      </w:tabs>
      <w:rPr>
        <w:rFonts w:ascii="Trebuchet MS" w:hAnsi="Trebuchet MS"/>
        <w:i/>
        <w:iCs/>
        <w:sz w:val="21"/>
        <w:szCs w:val="21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A6890D4" wp14:editId="0500A933">
          <wp:simplePos x="0" y="0"/>
          <wp:positionH relativeFrom="column">
            <wp:posOffset>11963400</wp:posOffset>
          </wp:positionH>
          <wp:positionV relativeFrom="paragraph">
            <wp:posOffset>-7620</wp:posOffset>
          </wp:positionV>
          <wp:extent cx="1800488" cy="693717"/>
          <wp:effectExtent l="0" t="0" r="0" b="0"/>
          <wp:wrapNone/>
          <wp:docPr id="236965348" name="Grafik 1" descr="ANDATA - Referenz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DATA - Referenze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00" b="20800"/>
                  <a:stretch/>
                </pic:blipFill>
                <pic:spPr bwMode="auto">
                  <a:xfrm>
                    <a:off x="0" y="0"/>
                    <a:ext cx="1800488" cy="6937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E4C082" w14:textId="2D9F56F1" w:rsidR="001F739C" w:rsidRPr="00714F6C" w:rsidRDefault="00714F6C" w:rsidP="140C9F5E">
    <w:pPr>
      <w:tabs>
        <w:tab w:val="left" w:pos="6946"/>
        <w:tab w:val="right" w:pos="20978"/>
      </w:tabs>
      <w:rPr>
        <w:rFonts w:ascii="Trebuchet MS" w:hAnsi="Trebuchet MS"/>
        <w:b/>
        <w:bCs/>
        <w:i/>
        <w:iCs/>
        <w:sz w:val="24"/>
        <w:szCs w:val="24"/>
      </w:rPr>
    </w:pPr>
    <w:r>
      <w:rPr>
        <w:rFonts w:ascii="Trebuchet MS" w:hAnsi="Trebuchet MS"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83F8D9D" wp14:editId="54241B0C">
              <wp:simplePos x="0" y="0"/>
              <wp:positionH relativeFrom="column">
                <wp:posOffset>5156200</wp:posOffset>
              </wp:positionH>
              <wp:positionV relativeFrom="paragraph">
                <wp:posOffset>166370</wp:posOffset>
              </wp:positionV>
              <wp:extent cx="2457450" cy="0"/>
              <wp:effectExtent l="0" t="0" r="0" b="0"/>
              <wp:wrapNone/>
              <wp:docPr id="163428686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5745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A5D5D2" id="Gerader Verbinder 2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6pt,13.1pt" to="599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" strokecolor="black [3213]">
              <v:stroke joinstyle="miter"/>
            </v:line>
          </w:pict>
        </mc:Fallback>
      </mc:AlternateContent>
    </w:r>
    <w:r>
      <w:rPr>
        <w:rFonts w:ascii="Trebuchet MS" w:hAnsi="Trebuchet MS"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DC0F5C3" wp14:editId="0E76A209">
              <wp:simplePos x="0" y="0"/>
              <wp:positionH relativeFrom="column">
                <wp:posOffset>592455</wp:posOffset>
              </wp:positionH>
              <wp:positionV relativeFrom="paragraph">
                <wp:posOffset>166603</wp:posOffset>
              </wp:positionV>
              <wp:extent cx="3263318" cy="0"/>
              <wp:effectExtent l="0" t="0" r="0" b="0"/>
              <wp:wrapNone/>
              <wp:docPr id="1340754126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63318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3ABD5D" id="Gerader Verbinder 2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65pt,13.1pt" to="303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" strokecolor="black [3213]">
              <v:stroke joinstyle="miter"/>
            </v:line>
          </w:pict>
        </mc:Fallback>
      </mc:AlternateContent>
    </w:r>
    <w:r w:rsidR="00724E8F">
      <w:rPr>
        <w:rFonts w:ascii="Trebuchet MS" w:hAnsi="Trebuchet MS"/>
        <w:i/>
        <w:iCs/>
        <w:sz w:val="24"/>
        <w:szCs w:val="24"/>
      </w:rPr>
      <w:t>Name</w:t>
    </w:r>
    <w:r w:rsidR="135E8B98" w:rsidRPr="140C9F5E">
      <w:rPr>
        <w:rFonts w:ascii="Trebuchet MS" w:hAnsi="Trebuchet MS"/>
        <w:i/>
        <w:iCs/>
        <w:sz w:val="24"/>
        <w:szCs w:val="24"/>
      </w:rPr>
      <w:t>:</w:t>
    </w:r>
    <w:r w:rsidR="32917D9B" w:rsidRPr="140C9F5E">
      <w:rPr>
        <w:rFonts w:ascii="Trebuchet MS" w:hAnsi="Trebuchet MS"/>
        <w:b/>
        <w:bCs/>
        <w:i/>
        <w:iCs/>
        <w:sz w:val="24"/>
        <w:szCs w:val="24"/>
      </w:rPr>
      <w:t xml:space="preserve"> </w:t>
    </w:r>
    <w:r w:rsidR="00592E59">
      <w:t xml:space="preserve">                                                                                                                      </w:t>
    </w:r>
    <w:r w:rsidR="140C9F5E" w:rsidRPr="140C9F5E">
      <w:rPr>
        <w:rFonts w:ascii="Trebuchet MS" w:hAnsi="Trebuchet MS"/>
        <w:i/>
        <w:iCs/>
        <w:sz w:val="24"/>
        <w:szCs w:val="24"/>
      </w:rPr>
      <w:t xml:space="preserve">  </w:t>
    </w:r>
    <w:r w:rsidR="135E8B98" w:rsidRPr="140C9F5E">
      <w:rPr>
        <w:rFonts w:ascii="Trebuchet MS" w:hAnsi="Trebuchet MS"/>
        <w:i/>
        <w:iCs/>
        <w:sz w:val="24"/>
        <w:szCs w:val="24"/>
      </w:rPr>
      <w:t>Zeitraum:</w:t>
    </w:r>
    <w:r w:rsidR="32917D9B" w:rsidRPr="140C9F5E">
      <w:rPr>
        <w:rFonts w:ascii="Trebuchet MS" w:hAnsi="Trebuchet MS"/>
        <w:b/>
        <w:bCs/>
        <w:i/>
        <w:iCs/>
        <w:sz w:val="24"/>
        <w:szCs w:val="24"/>
      </w:rPr>
      <w:t xml:space="preserve"> </w:t>
    </w:r>
    <w:r w:rsidR="06A8931D" w:rsidRPr="140C9F5E">
      <w:rPr>
        <w:rFonts w:ascii="Trebuchet MS" w:hAnsi="Trebuchet MS"/>
        <w:b/>
        <w:bCs/>
        <w:i/>
        <w:iCs/>
        <w:sz w:val="24"/>
        <w:szCs w:val="24"/>
      </w:rPr>
      <w:t xml:space="preserve">                                                             </w:t>
    </w:r>
    <w:r w:rsidR="140C9F5E" w:rsidRPr="140C9F5E">
      <w:rPr>
        <w:rFonts w:ascii="Trebuchet MS" w:hAnsi="Trebuchet MS"/>
        <w:b/>
        <w:bCs/>
        <w:i/>
        <w:iCs/>
        <w:sz w:val="24"/>
        <w:szCs w:val="24"/>
      </w:rPr>
      <w:t xml:space="preserve">   </w:t>
    </w:r>
    <w:r w:rsidR="00724E8F">
      <w:rPr>
        <w:rFonts w:ascii="Trebuchet MS" w:hAnsi="Trebuchet MS"/>
        <w:b/>
        <w:bCs/>
        <w:i/>
        <w:iCs/>
        <w:sz w:val="24"/>
        <w:szCs w:val="24"/>
      </w:rPr>
      <w:t xml:space="preserve">                         </w:t>
    </w:r>
    <w:r w:rsidR="140C9F5E" w:rsidRPr="140C9F5E">
      <w:rPr>
        <w:rFonts w:ascii="Trebuchet MS" w:hAnsi="Trebuchet MS"/>
        <w:b/>
        <w:bCs/>
        <w:i/>
        <w:iCs/>
        <w:sz w:val="24"/>
        <w:szCs w:val="24"/>
      </w:rPr>
      <w:t xml:space="preserve"> </w:t>
    </w:r>
    <w:r w:rsidR="00724E8F">
      <w:rPr>
        <w:rFonts w:ascii="Trebuchet MS" w:hAnsi="Trebuchet MS"/>
        <w:i/>
        <w:iCs/>
        <w:sz w:val="24"/>
        <w:szCs w:val="24"/>
      </w:rPr>
      <w:t>B</w:t>
    </w:r>
    <w:r w:rsidR="06A8931D" w:rsidRPr="140C9F5E">
      <w:rPr>
        <w:rFonts w:ascii="Trebuchet MS" w:hAnsi="Trebuchet MS"/>
        <w:i/>
        <w:iCs/>
        <w:sz w:val="24"/>
        <w:szCs w:val="24"/>
      </w:rPr>
      <w:t>lattnummer: ____</w:t>
    </w:r>
    <w:r w:rsidR="06A8931D" w:rsidRPr="140C9F5E">
      <w:rPr>
        <w:rFonts w:ascii="Trebuchet MS" w:hAnsi="Trebuchet MS"/>
        <w:b/>
        <w:bCs/>
        <w:i/>
        <w:iCs/>
        <w:sz w:val="24"/>
        <w:szCs w:val="24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D515E"/>
    <w:multiLevelType w:val="hybridMultilevel"/>
    <w:tmpl w:val="9B3031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C3E47"/>
    <w:multiLevelType w:val="hybridMultilevel"/>
    <w:tmpl w:val="087AB2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60EF1"/>
    <w:multiLevelType w:val="hybridMultilevel"/>
    <w:tmpl w:val="6CC09D70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71F2C"/>
    <w:multiLevelType w:val="hybridMultilevel"/>
    <w:tmpl w:val="45869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47666"/>
    <w:multiLevelType w:val="hybridMultilevel"/>
    <w:tmpl w:val="1408DE4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129E9"/>
    <w:multiLevelType w:val="hybridMultilevel"/>
    <w:tmpl w:val="07BC20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11E73"/>
    <w:multiLevelType w:val="hybridMultilevel"/>
    <w:tmpl w:val="85161616"/>
    <w:lvl w:ilvl="0" w:tplc="5A02647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sz w:val="2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E2FE1"/>
    <w:multiLevelType w:val="hybridMultilevel"/>
    <w:tmpl w:val="20BAC57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980326">
    <w:abstractNumId w:val="7"/>
  </w:num>
  <w:num w:numId="2" w16cid:durableId="487401296">
    <w:abstractNumId w:val="2"/>
  </w:num>
  <w:num w:numId="3" w16cid:durableId="461965236">
    <w:abstractNumId w:val="4"/>
  </w:num>
  <w:num w:numId="4" w16cid:durableId="1283809253">
    <w:abstractNumId w:val="6"/>
  </w:num>
  <w:num w:numId="5" w16cid:durableId="1762918409">
    <w:abstractNumId w:val="1"/>
  </w:num>
  <w:num w:numId="6" w16cid:durableId="1100221354">
    <w:abstractNumId w:val="3"/>
  </w:num>
  <w:num w:numId="7" w16cid:durableId="1690328024">
    <w:abstractNumId w:val="5"/>
  </w:num>
  <w:num w:numId="8" w16cid:durableId="47371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82"/>
    <w:rsid w:val="00000613"/>
    <w:rsid w:val="00001325"/>
    <w:rsid w:val="00001E55"/>
    <w:rsid w:val="000042FD"/>
    <w:rsid w:val="00044FCA"/>
    <w:rsid w:val="00050192"/>
    <w:rsid w:val="00060BC0"/>
    <w:rsid w:val="0006642D"/>
    <w:rsid w:val="000869CE"/>
    <w:rsid w:val="00092A1A"/>
    <w:rsid w:val="000D6393"/>
    <w:rsid w:val="000E2AD7"/>
    <w:rsid w:val="00105E2C"/>
    <w:rsid w:val="00117867"/>
    <w:rsid w:val="00143B7E"/>
    <w:rsid w:val="00165F7E"/>
    <w:rsid w:val="0016765D"/>
    <w:rsid w:val="00173F1D"/>
    <w:rsid w:val="001975D8"/>
    <w:rsid w:val="001A6936"/>
    <w:rsid w:val="001B1251"/>
    <w:rsid w:val="001D0A8E"/>
    <w:rsid w:val="001D2496"/>
    <w:rsid w:val="001F0729"/>
    <w:rsid w:val="001F739C"/>
    <w:rsid w:val="00201882"/>
    <w:rsid w:val="00203C9A"/>
    <w:rsid w:val="002048E5"/>
    <w:rsid w:val="00204C6D"/>
    <w:rsid w:val="00210A7A"/>
    <w:rsid w:val="00211190"/>
    <w:rsid w:val="0021628D"/>
    <w:rsid w:val="00216E4B"/>
    <w:rsid w:val="00221B47"/>
    <w:rsid w:val="00226089"/>
    <w:rsid w:val="0022710D"/>
    <w:rsid w:val="00235C44"/>
    <w:rsid w:val="00264D12"/>
    <w:rsid w:val="00283CFE"/>
    <w:rsid w:val="002938F6"/>
    <w:rsid w:val="002B6DE8"/>
    <w:rsid w:val="002D48FF"/>
    <w:rsid w:val="002D7A1B"/>
    <w:rsid w:val="002F0914"/>
    <w:rsid w:val="003325AE"/>
    <w:rsid w:val="0033732B"/>
    <w:rsid w:val="00347440"/>
    <w:rsid w:val="00357FFA"/>
    <w:rsid w:val="0036391A"/>
    <w:rsid w:val="00380ACB"/>
    <w:rsid w:val="0039765D"/>
    <w:rsid w:val="003A191C"/>
    <w:rsid w:val="003A3C67"/>
    <w:rsid w:val="003B658B"/>
    <w:rsid w:val="003E35F7"/>
    <w:rsid w:val="004127AA"/>
    <w:rsid w:val="004166E8"/>
    <w:rsid w:val="004270AA"/>
    <w:rsid w:val="00430799"/>
    <w:rsid w:val="00454AE7"/>
    <w:rsid w:val="004642DD"/>
    <w:rsid w:val="00467F6D"/>
    <w:rsid w:val="004B6C38"/>
    <w:rsid w:val="004C2E70"/>
    <w:rsid w:val="004D2591"/>
    <w:rsid w:val="004E0DD5"/>
    <w:rsid w:val="004F3226"/>
    <w:rsid w:val="00507194"/>
    <w:rsid w:val="005108D1"/>
    <w:rsid w:val="005208E5"/>
    <w:rsid w:val="00524223"/>
    <w:rsid w:val="005342FB"/>
    <w:rsid w:val="005530CA"/>
    <w:rsid w:val="005568DF"/>
    <w:rsid w:val="00563F5B"/>
    <w:rsid w:val="00574DE8"/>
    <w:rsid w:val="00581A3E"/>
    <w:rsid w:val="00592E59"/>
    <w:rsid w:val="005A0859"/>
    <w:rsid w:val="005A13C4"/>
    <w:rsid w:val="005B0C45"/>
    <w:rsid w:val="005C050B"/>
    <w:rsid w:val="005C5163"/>
    <w:rsid w:val="005C5CB4"/>
    <w:rsid w:val="005C7808"/>
    <w:rsid w:val="005D0AA0"/>
    <w:rsid w:val="005E18F0"/>
    <w:rsid w:val="005F12F2"/>
    <w:rsid w:val="00631DEA"/>
    <w:rsid w:val="00643F03"/>
    <w:rsid w:val="00654BCA"/>
    <w:rsid w:val="006561EE"/>
    <w:rsid w:val="00662731"/>
    <w:rsid w:val="00663D37"/>
    <w:rsid w:val="006A1517"/>
    <w:rsid w:val="006A7B5A"/>
    <w:rsid w:val="006B205C"/>
    <w:rsid w:val="006B4140"/>
    <w:rsid w:val="007066F6"/>
    <w:rsid w:val="00714F6C"/>
    <w:rsid w:val="00724E8F"/>
    <w:rsid w:val="00734D9D"/>
    <w:rsid w:val="00740DF2"/>
    <w:rsid w:val="0075228D"/>
    <w:rsid w:val="007B0713"/>
    <w:rsid w:val="007B88ED"/>
    <w:rsid w:val="007C39E5"/>
    <w:rsid w:val="007C4E5C"/>
    <w:rsid w:val="007E55BE"/>
    <w:rsid w:val="007E75BF"/>
    <w:rsid w:val="00814DFD"/>
    <w:rsid w:val="008153E0"/>
    <w:rsid w:val="008300EF"/>
    <w:rsid w:val="008349C9"/>
    <w:rsid w:val="008702D2"/>
    <w:rsid w:val="008754E3"/>
    <w:rsid w:val="00875B67"/>
    <w:rsid w:val="00882DAA"/>
    <w:rsid w:val="008A5B8D"/>
    <w:rsid w:val="008C0560"/>
    <w:rsid w:val="008E457A"/>
    <w:rsid w:val="008F3531"/>
    <w:rsid w:val="00910B19"/>
    <w:rsid w:val="00910F45"/>
    <w:rsid w:val="0094406B"/>
    <w:rsid w:val="009671BB"/>
    <w:rsid w:val="009716C9"/>
    <w:rsid w:val="009A6567"/>
    <w:rsid w:val="009B2C7C"/>
    <w:rsid w:val="009C0541"/>
    <w:rsid w:val="009D5349"/>
    <w:rsid w:val="009F18E2"/>
    <w:rsid w:val="00A0286A"/>
    <w:rsid w:val="00A3496D"/>
    <w:rsid w:val="00A42A2E"/>
    <w:rsid w:val="00A738CA"/>
    <w:rsid w:val="00AF1C36"/>
    <w:rsid w:val="00AF4FE3"/>
    <w:rsid w:val="00B22185"/>
    <w:rsid w:val="00B23DCF"/>
    <w:rsid w:val="00B26BE5"/>
    <w:rsid w:val="00B51F5C"/>
    <w:rsid w:val="00B51F8F"/>
    <w:rsid w:val="00B54376"/>
    <w:rsid w:val="00B57365"/>
    <w:rsid w:val="00B612ED"/>
    <w:rsid w:val="00B63C53"/>
    <w:rsid w:val="00B6608D"/>
    <w:rsid w:val="00B814D2"/>
    <w:rsid w:val="00BA06A0"/>
    <w:rsid w:val="00BC6F54"/>
    <w:rsid w:val="00BC79AD"/>
    <w:rsid w:val="00BD3775"/>
    <w:rsid w:val="00BE1FD1"/>
    <w:rsid w:val="00C110A3"/>
    <w:rsid w:val="00C279C3"/>
    <w:rsid w:val="00C553DF"/>
    <w:rsid w:val="00C56865"/>
    <w:rsid w:val="00C61B7F"/>
    <w:rsid w:val="00C62D9D"/>
    <w:rsid w:val="00C80545"/>
    <w:rsid w:val="00C927C2"/>
    <w:rsid w:val="00CA394E"/>
    <w:rsid w:val="00CA76A8"/>
    <w:rsid w:val="00CC0BE5"/>
    <w:rsid w:val="00CC6F60"/>
    <w:rsid w:val="00CD3C00"/>
    <w:rsid w:val="00CF2E27"/>
    <w:rsid w:val="00D25D47"/>
    <w:rsid w:val="00D42E60"/>
    <w:rsid w:val="00D67AFC"/>
    <w:rsid w:val="00D97538"/>
    <w:rsid w:val="00DC6A1C"/>
    <w:rsid w:val="00DF0A76"/>
    <w:rsid w:val="00E122FD"/>
    <w:rsid w:val="00E30792"/>
    <w:rsid w:val="00E32A6E"/>
    <w:rsid w:val="00E45B09"/>
    <w:rsid w:val="00E619CC"/>
    <w:rsid w:val="00E74DD3"/>
    <w:rsid w:val="00E771A9"/>
    <w:rsid w:val="00EB2F96"/>
    <w:rsid w:val="00EB37FB"/>
    <w:rsid w:val="00EB5786"/>
    <w:rsid w:val="00EC29A3"/>
    <w:rsid w:val="00F01835"/>
    <w:rsid w:val="00F064DB"/>
    <w:rsid w:val="00F103C8"/>
    <w:rsid w:val="00F117C2"/>
    <w:rsid w:val="00F16232"/>
    <w:rsid w:val="00F2146C"/>
    <w:rsid w:val="00F35B97"/>
    <w:rsid w:val="00F51EC2"/>
    <w:rsid w:val="00F53CC3"/>
    <w:rsid w:val="00F61D3B"/>
    <w:rsid w:val="00F7257F"/>
    <w:rsid w:val="00F8553E"/>
    <w:rsid w:val="00F86F05"/>
    <w:rsid w:val="00FA41C4"/>
    <w:rsid w:val="00FC48DC"/>
    <w:rsid w:val="00FC7348"/>
    <w:rsid w:val="00FF1081"/>
    <w:rsid w:val="00FF36C5"/>
    <w:rsid w:val="04E22D57"/>
    <w:rsid w:val="063B7BA2"/>
    <w:rsid w:val="06A8931D"/>
    <w:rsid w:val="0AEFB159"/>
    <w:rsid w:val="0BDCBA61"/>
    <w:rsid w:val="0C6A8CFA"/>
    <w:rsid w:val="0C973507"/>
    <w:rsid w:val="0CB60C2B"/>
    <w:rsid w:val="0E6F5ED6"/>
    <w:rsid w:val="0F783916"/>
    <w:rsid w:val="11F40ED1"/>
    <w:rsid w:val="135E8B98"/>
    <w:rsid w:val="140C9F5E"/>
    <w:rsid w:val="1D6FA243"/>
    <w:rsid w:val="1ECAEE84"/>
    <w:rsid w:val="1F3458D8"/>
    <w:rsid w:val="1F3E8EAF"/>
    <w:rsid w:val="228D8962"/>
    <w:rsid w:val="24348B7D"/>
    <w:rsid w:val="2508CE64"/>
    <w:rsid w:val="26A0D776"/>
    <w:rsid w:val="26F49AFB"/>
    <w:rsid w:val="294A584F"/>
    <w:rsid w:val="29C2F647"/>
    <w:rsid w:val="32917D9B"/>
    <w:rsid w:val="352202B1"/>
    <w:rsid w:val="38939D18"/>
    <w:rsid w:val="3911BDF4"/>
    <w:rsid w:val="39AFB46C"/>
    <w:rsid w:val="3AA3DD8B"/>
    <w:rsid w:val="3B7686C4"/>
    <w:rsid w:val="3E18D148"/>
    <w:rsid w:val="413C029F"/>
    <w:rsid w:val="4145A7B9"/>
    <w:rsid w:val="428D89E3"/>
    <w:rsid w:val="451955BA"/>
    <w:rsid w:val="4A552215"/>
    <w:rsid w:val="528C46B0"/>
    <w:rsid w:val="547F5C0F"/>
    <w:rsid w:val="582E3AF5"/>
    <w:rsid w:val="5B1CB21F"/>
    <w:rsid w:val="5CB05BE1"/>
    <w:rsid w:val="5DF3C524"/>
    <w:rsid w:val="623AF573"/>
    <w:rsid w:val="662C692D"/>
    <w:rsid w:val="66B8C6CB"/>
    <w:rsid w:val="6D729730"/>
    <w:rsid w:val="6E24F97A"/>
    <w:rsid w:val="713A1EE5"/>
    <w:rsid w:val="73E5DCD2"/>
    <w:rsid w:val="74F9D858"/>
    <w:rsid w:val="759780B7"/>
    <w:rsid w:val="7788C7F4"/>
    <w:rsid w:val="79D3F56D"/>
    <w:rsid w:val="7A865473"/>
    <w:rsid w:val="7CEBE146"/>
    <w:rsid w:val="7D939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63A3C"/>
  <w15:chartTrackingRefBased/>
  <w15:docId w15:val="{D41C317E-1C28-44FF-92FC-99048C037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80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103C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F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F739C"/>
  </w:style>
  <w:style w:type="paragraph" w:styleId="Fuzeile">
    <w:name w:val="footer"/>
    <w:basedOn w:val="Standard"/>
    <w:link w:val="FuzeileZchn"/>
    <w:uiPriority w:val="99"/>
    <w:unhideWhenUsed/>
    <w:rsid w:val="001F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F739C"/>
  </w:style>
  <w:style w:type="paragraph" w:customStyle="1" w:styleId="Standard1">
    <w:name w:val="Standard1"/>
    <w:basedOn w:val="Standard"/>
    <w:rsid w:val="00CA394E"/>
    <w:pPr>
      <w:spacing w:line="256" w:lineRule="auto"/>
    </w:pPr>
    <w:rPr>
      <w:rFonts w:ascii="Calibri" w:hAnsi="Calibri" w:cs="Calibri"/>
      <w:kern w:val="2"/>
      <w:lang w:val="de-DE" w:eastAsia="de-DE"/>
      <w14:ligatures w14:val="standardContextual"/>
    </w:rPr>
  </w:style>
  <w:style w:type="table" w:customStyle="1" w:styleId="Tabellenraster1">
    <w:name w:val="Tabellenraster1"/>
    <w:basedOn w:val="NormaleTabelle"/>
    <w:rsid w:val="004642DD"/>
    <w:pPr>
      <w:spacing w:before="100" w:beforeAutospacing="1" w:after="100" w:afterAutospacing="1" w:line="240" w:lineRule="auto"/>
    </w:pPr>
    <w:rPr>
      <w:rFonts w:ascii="Calibri" w:hAnsi="Calibri" w:cs="Calibri"/>
    </w:rPr>
    <w:tblPr>
      <w:tblInd w:w="0" w:type="nil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ADOK\BaDok%20WordVersio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003c6d-ed4c-4dfc-aa80-e0a4e26d4299" xsi:nil="true"/>
    <lcf76f155ced4ddcb4097134ff3c332f xmlns="0cc4855c-0c7a-47b4-8edf-d5596fd261b1">
      <Terms xmlns="http://schemas.microsoft.com/office/infopath/2007/PartnerControls"/>
    </lcf76f155ced4ddcb4097134ff3c332f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4B4755B125934994D34E16AC61FB24" ma:contentTypeVersion="16" ma:contentTypeDescription="Ein neues Dokument erstellen." ma:contentTypeScope="" ma:versionID="eff77a649ce9fe2f50160e768dbd4503">
  <xsd:schema xmlns:xsd="http://www.w3.org/2001/XMLSchema" xmlns:xs="http://www.w3.org/2001/XMLSchema" xmlns:p="http://schemas.microsoft.com/office/2006/metadata/properties" xmlns:ns1="http://schemas.microsoft.com/sharepoint/v3" xmlns:ns2="0cc4855c-0c7a-47b4-8edf-d5596fd261b1" xmlns:ns3="ba003c6d-ed4c-4dfc-aa80-e0a4e26d4299" targetNamespace="http://schemas.microsoft.com/office/2006/metadata/properties" ma:root="true" ma:fieldsID="7a7c49e0cbf9de5188b11946c67a5fa9" ns1:_="" ns2:_="" ns3:_="">
    <xsd:import namespace="http://schemas.microsoft.com/sharepoint/v3"/>
    <xsd:import namespace="0cc4855c-0c7a-47b4-8edf-d5596fd261b1"/>
    <xsd:import namespace="ba003c6d-ed4c-4dfc-aa80-e0a4e26d42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8" nillable="true" ma:displayName="Bewertung (0 - 5)" ma:decimals="2" ma:description="Mittelwert aller Bewertungen, die abgegeben wurden." ma:internalName="AverageRating" ma:readOnly="true">
      <xsd:simpleType>
        <xsd:restriction base="dms:Number"/>
      </xsd:simpleType>
    </xsd:element>
    <xsd:element name="RatingCount" ma:index="19" nillable="true" ma:displayName="Anzahl Bewertungen" ma:decimals="0" ma:description="Anzahl abgegebener Bewertungen" ma:internalName="RatingCount" ma:readOnly="true">
      <xsd:simpleType>
        <xsd:restriction base="dms:Number"/>
      </xsd:simpleType>
    </xsd:element>
    <xsd:element name="RatedBy" ma:index="20" nillable="true" ma:displayName="Bewertet von" ma:description="Benutzer haben das Element bewerte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1" nillable="true" ma:displayName="Benutzerbewertungen" ma:description="Bewertungen für das Element" ma:hidden="true" ma:internalName="Ratings">
      <xsd:simpleType>
        <xsd:restriction base="dms:Note"/>
      </xsd:simpleType>
    </xsd:element>
    <xsd:element name="LikesCount" ma:index="22" nillable="true" ma:displayName="Anzahl 'Gefällt mir'" ma:internalName="LikesCount">
      <xsd:simpleType>
        <xsd:restriction base="dms:Unknown"/>
      </xsd:simpleType>
    </xsd:element>
    <xsd:element name="LikedBy" ma:index="23" nillable="true" ma:displayName="Gefällt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4855c-0c7a-47b4-8edf-d5596fd261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2e3eb2e-04b3-47e1-8322-0235b37816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003c6d-ed4c-4dfc-aa80-e0a4e26d42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2e192a-39ae-4699-8b27-be13753ee5da}" ma:internalName="TaxCatchAll" ma:showField="CatchAllData" ma:web="ba003c6d-ed4c-4dfc-aa80-e0a4e26d42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8F0338-7A4E-4B2E-AAB6-DAA30B23EB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EE8321-68B6-4879-B5FA-B59BA7F91223}">
  <ds:schemaRefs>
    <ds:schemaRef ds:uri="http://schemas.microsoft.com/office/2006/metadata/properties"/>
    <ds:schemaRef ds:uri="http://schemas.microsoft.com/office/infopath/2007/PartnerControls"/>
    <ds:schemaRef ds:uri="ba003c6d-ed4c-4dfc-aa80-e0a4e26d4299"/>
    <ds:schemaRef ds:uri="0cc4855c-0c7a-47b4-8edf-d5596fd261b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F8B31E9-4C07-455C-B90E-1DE139F581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335E9E-8145-4FC4-9141-3736D7DB2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c4855c-0c7a-47b4-8edf-d5596fd261b1"/>
    <ds:schemaRef ds:uri="ba003c6d-ed4c-4dfc-aa80-e0a4e26d42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BaDok WordVersion</Template>
  <TotalTime>0</TotalTime>
  <Pages>2</Pages>
  <Words>256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Huber</dc:creator>
  <cp:keywords/>
  <dc:description/>
  <cp:lastModifiedBy>Veronika Huber</cp:lastModifiedBy>
  <cp:revision>6</cp:revision>
  <cp:lastPrinted>2026-09-24T14:29:00Z</cp:lastPrinted>
  <dcterms:created xsi:type="dcterms:W3CDTF">2026-09-23T17:37:00Z</dcterms:created>
  <dcterms:modified xsi:type="dcterms:W3CDTF">2026-09-24T14:45:00Z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0x010100614B4755B125934994D34E16AC61FB24</vt:lpwstr>
  </property>
  <property fmtid="{D5CDD505-2E9C-101B-9397-08002B2CF9AE}" pid="3" name="MediaServiceImageTags">
    <vt:lpwstr/>
  </property>
</Properties>
</file>